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2162" w:rsidRDefault="00D02162" w:rsidP="00263EC6">
      <w:pPr>
        <w:spacing w:before="100" w:beforeAutospacing="1" w:after="100" w:afterAutospacing="1" w:line="240" w:lineRule="auto"/>
        <w:jc w:val="both"/>
        <w:outlineLvl w:val="0"/>
        <w:rPr>
          <w:rFonts w:ascii="Times New Roman" w:hAnsi="Times New Roman"/>
          <w:b/>
          <w:bCs/>
          <w:kern w:val="36"/>
          <w:sz w:val="48"/>
          <w:szCs w:val="48"/>
          <w:lang w:eastAsia="ru-RU"/>
        </w:rPr>
      </w:pPr>
      <w:r w:rsidRPr="003E169A">
        <w:rPr>
          <w:rFonts w:ascii="Times New Roman" w:hAnsi="Times New Roman"/>
          <w:b/>
          <w:bCs/>
          <w:kern w:val="36"/>
          <w:sz w:val="48"/>
          <w:szCs w:val="48"/>
          <w:lang w:eastAsia="ru-RU"/>
        </w:rPr>
        <w:t xml:space="preserve">О </w:t>
      </w:r>
      <w:r>
        <w:rPr>
          <w:rFonts w:ascii="Times New Roman" w:hAnsi="Times New Roman"/>
          <w:b/>
          <w:bCs/>
          <w:kern w:val="36"/>
          <w:sz w:val="48"/>
          <w:szCs w:val="48"/>
          <w:lang w:eastAsia="ru-RU"/>
        </w:rPr>
        <w:t>торговле в предпраздничные и праздничные дни</w:t>
      </w:r>
    </w:p>
    <w:p w:rsidR="00D02162" w:rsidRDefault="00D02162" w:rsidP="003E169A">
      <w:pPr>
        <w:spacing w:before="100" w:beforeAutospacing="1" w:after="100" w:afterAutospacing="1" w:line="240" w:lineRule="auto"/>
        <w:outlineLvl w:val="0"/>
        <w:rPr>
          <w:rFonts w:ascii="Times New Roman" w:hAnsi="Times New Roman"/>
          <w:b/>
          <w:bCs/>
          <w:kern w:val="36"/>
          <w:sz w:val="48"/>
          <w:szCs w:val="48"/>
          <w:lang w:eastAsia="ru-RU"/>
        </w:rPr>
      </w:pPr>
    </w:p>
    <w:p w:rsidR="00D02162" w:rsidRDefault="00D02162" w:rsidP="00155548">
      <w:pPr>
        <w:spacing w:before="100" w:beforeAutospacing="1" w:after="100" w:afterAutospacing="1" w:line="240" w:lineRule="auto"/>
        <w:ind w:firstLine="708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условиях складывающейся санитарно-эпидемиологической обстановки в сопредельных государствах, обусловленной реализацией пищевой продукции физическими лицами в неустановленных местах, выявления многочисленных фактов перемаркировки срока годности пищевой продукции для ее дальнейшего вовлечения в оборот недобросовестными участниками выпуска в обращение пищевой продукции с использованием несанкционированной торговли, не исключается возможности поступления такой продукции в Республику Беларусь на фоне активизации неорганизованной торговли в предпраздничные и праздничные дни физическими лицами в неустановленных местах (дворовые территории, улицы, возле торговых объектов, рынков и т.д.).</w:t>
      </w:r>
    </w:p>
    <w:p w:rsidR="00D02162" w:rsidRDefault="00D02162" w:rsidP="003E169A">
      <w:pPr>
        <w:spacing w:before="100" w:beforeAutospacing="1" w:after="100" w:afterAutospacing="1" w:line="240" w:lineRule="auto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Рукододствуясь статьей 37 Закона Республики Беларусь от 7 января 2012г. № 340-З «О санитарно-эпидемиологическом благополучии населения» в целях предупреждения возникновения и распространения инфекционных заболеваний, вспышечной заболеваемости острыми кишечными инфекциями, риск развития которых в предпраздничные и праздничные дни провоцирует «нездоровый» спрос потребителей на покупку той или иной пищевой продукции заведомо негарантированного качества в местах несанкционированной торговли, в числе прочего ввезенной физическими лицами из приграничных территорий предлагаем не приобретать данную продукцию для сохранения своего здоровья.</w:t>
      </w:r>
    </w:p>
    <w:p w:rsidR="00D02162" w:rsidRPr="003E169A" w:rsidRDefault="00D02162" w:rsidP="003E169A">
      <w:pPr>
        <w:pStyle w:val="NormalWeb"/>
        <w:jc w:val="both"/>
        <w:rPr>
          <w:sz w:val="28"/>
          <w:szCs w:val="28"/>
        </w:rPr>
      </w:pPr>
      <w:r>
        <w:rPr>
          <w:sz w:val="28"/>
          <w:szCs w:val="28"/>
        </w:rPr>
        <w:t>Не рискуйте и б</w:t>
      </w:r>
      <w:r w:rsidRPr="003E169A">
        <w:rPr>
          <w:sz w:val="28"/>
          <w:szCs w:val="28"/>
        </w:rPr>
        <w:t>удьте бд</w:t>
      </w:r>
      <w:r>
        <w:rPr>
          <w:sz w:val="28"/>
          <w:szCs w:val="28"/>
        </w:rPr>
        <w:t>ительны</w:t>
      </w:r>
      <w:r w:rsidRPr="003E169A">
        <w:rPr>
          <w:sz w:val="28"/>
          <w:szCs w:val="28"/>
        </w:rPr>
        <w:t>!</w:t>
      </w:r>
    </w:p>
    <w:p w:rsidR="00D02162" w:rsidRDefault="00D02162" w:rsidP="003E169A">
      <w:pPr>
        <w:pStyle w:val="NormalWeb"/>
        <w:rPr>
          <w:sz w:val="28"/>
          <w:szCs w:val="28"/>
        </w:rPr>
      </w:pPr>
    </w:p>
    <w:p w:rsidR="00D02162" w:rsidRPr="003E169A" w:rsidRDefault="00D02162" w:rsidP="003E169A">
      <w:pPr>
        <w:pStyle w:val="NormalWeb"/>
        <w:rPr>
          <w:sz w:val="28"/>
          <w:szCs w:val="28"/>
        </w:rPr>
      </w:pPr>
      <w:r>
        <w:rPr>
          <w:sz w:val="28"/>
          <w:szCs w:val="28"/>
        </w:rPr>
        <w:t>Помощник в</w:t>
      </w:r>
      <w:r w:rsidRPr="003E169A">
        <w:rPr>
          <w:sz w:val="28"/>
          <w:szCs w:val="28"/>
        </w:rPr>
        <w:t>рач</w:t>
      </w:r>
      <w:r>
        <w:rPr>
          <w:sz w:val="28"/>
          <w:szCs w:val="28"/>
        </w:rPr>
        <w:t>а</w:t>
      </w:r>
      <w:r w:rsidRPr="003E169A">
        <w:rPr>
          <w:sz w:val="28"/>
          <w:szCs w:val="28"/>
        </w:rPr>
        <w:t>-гигиенист</w:t>
      </w:r>
      <w:r>
        <w:rPr>
          <w:sz w:val="28"/>
          <w:szCs w:val="28"/>
        </w:rPr>
        <w:t>а</w:t>
      </w:r>
      <w:r w:rsidRPr="003E169A">
        <w:rPr>
          <w:sz w:val="28"/>
          <w:szCs w:val="28"/>
        </w:rPr>
        <w:t>                                       </w:t>
      </w:r>
      <w:r>
        <w:rPr>
          <w:sz w:val="28"/>
          <w:szCs w:val="28"/>
        </w:rPr>
        <w:t>           Н.Н.Мороз</w:t>
      </w:r>
    </w:p>
    <w:p w:rsidR="00D02162" w:rsidRPr="003E169A" w:rsidRDefault="00D02162">
      <w:pPr>
        <w:rPr>
          <w:rFonts w:ascii="Times New Roman" w:hAnsi="Times New Roman"/>
        </w:rPr>
      </w:pPr>
    </w:p>
    <w:sectPr w:rsidR="00D02162" w:rsidRPr="003E169A" w:rsidSect="00A86DA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E169A"/>
    <w:rsid w:val="000015D5"/>
    <w:rsid w:val="00001A1B"/>
    <w:rsid w:val="0000247A"/>
    <w:rsid w:val="000041E3"/>
    <w:rsid w:val="00005437"/>
    <w:rsid w:val="00005FD0"/>
    <w:rsid w:val="0000631E"/>
    <w:rsid w:val="00006E39"/>
    <w:rsid w:val="00007815"/>
    <w:rsid w:val="00007FB8"/>
    <w:rsid w:val="00010149"/>
    <w:rsid w:val="00010FA7"/>
    <w:rsid w:val="00011233"/>
    <w:rsid w:val="00011EB2"/>
    <w:rsid w:val="00011F38"/>
    <w:rsid w:val="00012856"/>
    <w:rsid w:val="00012C16"/>
    <w:rsid w:val="00015D94"/>
    <w:rsid w:val="00016C18"/>
    <w:rsid w:val="00016CAB"/>
    <w:rsid w:val="00020909"/>
    <w:rsid w:val="00020915"/>
    <w:rsid w:val="0002126C"/>
    <w:rsid w:val="00021423"/>
    <w:rsid w:val="00022A83"/>
    <w:rsid w:val="0002375B"/>
    <w:rsid w:val="000242F6"/>
    <w:rsid w:val="00024C2D"/>
    <w:rsid w:val="00026686"/>
    <w:rsid w:val="00026C5D"/>
    <w:rsid w:val="000274A0"/>
    <w:rsid w:val="000274A4"/>
    <w:rsid w:val="00027DD9"/>
    <w:rsid w:val="000305F8"/>
    <w:rsid w:val="00030D62"/>
    <w:rsid w:val="0003107E"/>
    <w:rsid w:val="00031715"/>
    <w:rsid w:val="00031C3E"/>
    <w:rsid w:val="00033D3A"/>
    <w:rsid w:val="000354B4"/>
    <w:rsid w:val="00035754"/>
    <w:rsid w:val="00035C96"/>
    <w:rsid w:val="000371FD"/>
    <w:rsid w:val="000374A2"/>
    <w:rsid w:val="0003782F"/>
    <w:rsid w:val="00037AF0"/>
    <w:rsid w:val="00040901"/>
    <w:rsid w:val="000409AE"/>
    <w:rsid w:val="00043CB4"/>
    <w:rsid w:val="00044557"/>
    <w:rsid w:val="000459AD"/>
    <w:rsid w:val="00046153"/>
    <w:rsid w:val="0004704C"/>
    <w:rsid w:val="00047B6E"/>
    <w:rsid w:val="00047F29"/>
    <w:rsid w:val="0005079B"/>
    <w:rsid w:val="00050C5C"/>
    <w:rsid w:val="0005131E"/>
    <w:rsid w:val="00052BDC"/>
    <w:rsid w:val="00053136"/>
    <w:rsid w:val="00054340"/>
    <w:rsid w:val="00054F9A"/>
    <w:rsid w:val="00055D2F"/>
    <w:rsid w:val="0005612B"/>
    <w:rsid w:val="000574B0"/>
    <w:rsid w:val="00057C0A"/>
    <w:rsid w:val="00057F15"/>
    <w:rsid w:val="00057FE9"/>
    <w:rsid w:val="00060008"/>
    <w:rsid w:val="00061131"/>
    <w:rsid w:val="000618BF"/>
    <w:rsid w:val="00062F8C"/>
    <w:rsid w:val="00063075"/>
    <w:rsid w:val="00063892"/>
    <w:rsid w:val="00063DC5"/>
    <w:rsid w:val="00064F92"/>
    <w:rsid w:val="00065004"/>
    <w:rsid w:val="00066F98"/>
    <w:rsid w:val="000677B6"/>
    <w:rsid w:val="00067B0C"/>
    <w:rsid w:val="000716B7"/>
    <w:rsid w:val="0007266D"/>
    <w:rsid w:val="00073AEC"/>
    <w:rsid w:val="0007580C"/>
    <w:rsid w:val="000760F2"/>
    <w:rsid w:val="000765B5"/>
    <w:rsid w:val="00077AA4"/>
    <w:rsid w:val="00080750"/>
    <w:rsid w:val="00081435"/>
    <w:rsid w:val="00082319"/>
    <w:rsid w:val="000832FE"/>
    <w:rsid w:val="00083433"/>
    <w:rsid w:val="000839CB"/>
    <w:rsid w:val="00084166"/>
    <w:rsid w:val="0008425B"/>
    <w:rsid w:val="00084B38"/>
    <w:rsid w:val="00084DA1"/>
    <w:rsid w:val="00087172"/>
    <w:rsid w:val="00090159"/>
    <w:rsid w:val="00090230"/>
    <w:rsid w:val="00090A05"/>
    <w:rsid w:val="000927BB"/>
    <w:rsid w:val="00092980"/>
    <w:rsid w:val="000933C1"/>
    <w:rsid w:val="00093954"/>
    <w:rsid w:val="00093EB1"/>
    <w:rsid w:val="000945CE"/>
    <w:rsid w:val="00094B83"/>
    <w:rsid w:val="00094C44"/>
    <w:rsid w:val="00095001"/>
    <w:rsid w:val="00095360"/>
    <w:rsid w:val="000956FC"/>
    <w:rsid w:val="000962C9"/>
    <w:rsid w:val="000963F7"/>
    <w:rsid w:val="00097260"/>
    <w:rsid w:val="000A150F"/>
    <w:rsid w:val="000A1FBF"/>
    <w:rsid w:val="000A383D"/>
    <w:rsid w:val="000A3A75"/>
    <w:rsid w:val="000A47D7"/>
    <w:rsid w:val="000A7453"/>
    <w:rsid w:val="000B07B5"/>
    <w:rsid w:val="000B0A27"/>
    <w:rsid w:val="000B0E32"/>
    <w:rsid w:val="000B1EC6"/>
    <w:rsid w:val="000B200A"/>
    <w:rsid w:val="000B3977"/>
    <w:rsid w:val="000B42FA"/>
    <w:rsid w:val="000B502C"/>
    <w:rsid w:val="000B56F9"/>
    <w:rsid w:val="000B68D7"/>
    <w:rsid w:val="000B7029"/>
    <w:rsid w:val="000B7DDD"/>
    <w:rsid w:val="000C0E01"/>
    <w:rsid w:val="000C1371"/>
    <w:rsid w:val="000C4977"/>
    <w:rsid w:val="000C535E"/>
    <w:rsid w:val="000C6B15"/>
    <w:rsid w:val="000C74E2"/>
    <w:rsid w:val="000C778B"/>
    <w:rsid w:val="000C78F4"/>
    <w:rsid w:val="000C7E58"/>
    <w:rsid w:val="000D02DA"/>
    <w:rsid w:val="000D080D"/>
    <w:rsid w:val="000D1CEF"/>
    <w:rsid w:val="000D249A"/>
    <w:rsid w:val="000D3B2E"/>
    <w:rsid w:val="000D3E02"/>
    <w:rsid w:val="000D4B43"/>
    <w:rsid w:val="000D5F4B"/>
    <w:rsid w:val="000D678D"/>
    <w:rsid w:val="000D687F"/>
    <w:rsid w:val="000D78A1"/>
    <w:rsid w:val="000D7CD7"/>
    <w:rsid w:val="000E0A19"/>
    <w:rsid w:val="000E0EC9"/>
    <w:rsid w:val="000E14B9"/>
    <w:rsid w:val="000E18D6"/>
    <w:rsid w:val="000E2555"/>
    <w:rsid w:val="000E2FE7"/>
    <w:rsid w:val="000E4879"/>
    <w:rsid w:val="000E49A0"/>
    <w:rsid w:val="000E5287"/>
    <w:rsid w:val="000E56F6"/>
    <w:rsid w:val="000E5A16"/>
    <w:rsid w:val="000E6117"/>
    <w:rsid w:val="000E6657"/>
    <w:rsid w:val="000E6739"/>
    <w:rsid w:val="000F137D"/>
    <w:rsid w:val="000F166B"/>
    <w:rsid w:val="000F1DE6"/>
    <w:rsid w:val="000F1E31"/>
    <w:rsid w:val="000F2ADC"/>
    <w:rsid w:val="000F3113"/>
    <w:rsid w:val="000F500A"/>
    <w:rsid w:val="000F529E"/>
    <w:rsid w:val="000F535F"/>
    <w:rsid w:val="000F5463"/>
    <w:rsid w:val="000F55BF"/>
    <w:rsid w:val="000F5824"/>
    <w:rsid w:val="000F61C5"/>
    <w:rsid w:val="000F699E"/>
    <w:rsid w:val="000F6F9B"/>
    <w:rsid w:val="000F727F"/>
    <w:rsid w:val="00100262"/>
    <w:rsid w:val="00100737"/>
    <w:rsid w:val="00100921"/>
    <w:rsid w:val="0010174E"/>
    <w:rsid w:val="0010177F"/>
    <w:rsid w:val="00101988"/>
    <w:rsid w:val="00101E0A"/>
    <w:rsid w:val="001026B1"/>
    <w:rsid w:val="00103B29"/>
    <w:rsid w:val="00104887"/>
    <w:rsid w:val="00104AC7"/>
    <w:rsid w:val="0010516C"/>
    <w:rsid w:val="001054B3"/>
    <w:rsid w:val="00106F0B"/>
    <w:rsid w:val="001074F4"/>
    <w:rsid w:val="00107B9A"/>
    <w:rsid w:val="00107C65"/>
    <w:rsid w:val="001107F3"/>
    <w:rsid w:val="00111E34"/>
    <w:rsid w:val="001131D6"/>
    <w:rsid w:val="00114C39"/>
    <w:rsid w:val="00115072"/>
    <w:rsid w:val="00116812"/>
    <w:rsid w:val="00117629"/>
    <w:rsid w:val="00117DAE"/>
    <w:rsid w:val="00120A05"/>
    <w:rsid w:val="00120FD6"/>
    <w:rsid w:val="00122F03"/>
    <w:rsid w:val="00124D6F"/>
    <w:rsid w:val="00125341"/>
    <w:rsid w:val="00125674"/>
    <w:rsid w:val="00127072"/>
    <w:rsid w:val="001307D4"/>
    <w:rsid w:val="00131169"/>
    <w:rsid w:val="00131BB5"/>
    <w:rsid w:val="001328F6"/>
    <w:rsid w:val="001341BD"/>
    <w:rsid w:val="001350E4"/>
    <w:rsid w:val="00135D6E"/>
    <w:rsid w:val="001373EE"/>
    <w:rsid w:val="0014093C"/>
    <w:rsid w:val="00143134"/>
    <w:rsid w:val="00144A39"/>
    <w:rsid w:val="00144E12"/>
    <w:rsid w:val="00145DC4"/>
    <w:rsid w:val="00146F8E"/>
    <w:rsid w:val="00150797"/>
    <w:rsid w:val="001508AA"/>
    <w:rsid w:val="00150C76"/>
    <w:rsid w:val="00153D78"/>
    <w:rsid w:val="0015422A"/>
    <w:rsid w:val="00155548"/>
    <w:rsid w:val="0015570A"/>
    <w:rsid w:val="0015599A"/>
    <w:rsid w:val="001575E0"/>
    <w:rsid w:val="00157A63"/>
    <w:rsid w:val="0016006A"/>
    <w:rsid w:val="00160EB5"/>
    <w:rsid w:val="001616F1"/>
    <w:rsid w:val="00161B99"/>
    <w:rsid w:val="001621F9"/>
    <w:rsid w:val="0016347A"/>
    <w:rsid w:val="001636C4"/>
    <w:rsid w:val="0016384B"/>
    <w:rsid w:val="0016470D"/>
    <w:rsid w:val="001655A6"/>
    <w:rsid w:val="00165F6B"/>
    <w:rsid w:val="00165FE0"/>
    <w:rsid w:val="001671C1"/>
    <w:rsid w:val="001674A1"/>
    <w:rsid w:val="0017068C"/>
    <w:rsid w:val="0017085B"/>
    <w:rsid w:val="00170AA5"/>
    <w:rsid w:val="0017138C"/>
    <w:rsid w:val="00172727"/>
    <w:rsid w:val="00172772"/>
    <w:rsid w:val="00172A68"/>
    <w:rsid w:val="00176E3E"/>
    <w:rsid w:val="001775F9"/>
    <w:rsid w:val="001824F7"/>
    <w:rsid w:val="001826E5"/>
    <w:rsid w:val="00182ABF"/>
    <w:rsid w:val="00182B21"/>
    <w:rsid w:val="001842EE"/>
    <w:rsid w:val="00186211"/>
    <w:rsid w:val="001864B0"/>
    <w:rsid w:val="00186763"/>
    <w:rsid w:val="0018723F"/>
    <w:rsid w:val="001901AF"/>
    <w:rsid w:val="00190697"/>
    <w:rsid w:val="001915AB"/>
    <w:rsid w:val="00191710"/>
    <w:rsid w:val="00191E26"/>
    <w:rsid w:val="00193CDD"/>
    <w:rsid w:val="00195660"/>
    <w:rsid w:val="00195EF5"/>
    <w:rsid w:val="001975A7"/>
    <w:rsid w:val="00197807"/>
    <w:rsid w:val="001A0024"/>
    <w:rsid w:val="001A010D"/>
    <w:rsid w:val="001A140C"/>
    <w:rsid w:val="001A20F1"/>
    <w:rsid w:val="001A22DE"/>
    <w:rsid w:val="001A25A4"/>
    <w:rsid w:val="001A38E9"/>
    <w:rsid w:val="001A6229"/>
    <w:rsid w:val="001A7D40"/>
    <w:rsid w:val="001A7F9B"/>
    <w:rsid w:val="001B0A1D"/>
    <w:rsid w:val="001B0D55"/>
    <w:rsid w:val="001B10F1"/>
    <w:rsid w:val="001B1584"/>
    <w:rsid w:val="001B1655"/>
    <w:rsid w:val="001B38FE"/>
    <w:rsid w:val="001B3C1D"/>
    <w:rsid w:val="001B4550"/>
    <w:rsid w:val="001B4958"/>
    <w:rsid w:val="001B4C24"/>
    <w:rsid w:val="001B5906"/>
    <w:rsid w:val="001B6461"/>
    <w:rsid w:val="001B7CB5"/>
    <w:rsid w:val="001C01C1"/>
    <w:rsid w:val="001C06B7"/>
    <w:rsid w:val="001C0D7D"/>
    <w:rsid w:val="001C17B9"/>
    <w:rsid w:val="001C2909"/>
    <w:rsid w:val="001C2E46"/>
    <w:rsid w:val="001C3E0D"/>
    <w:rsid w:val="001C4102"/>
    <w:rsid w:val="001C488D"/>
    <w:rsid w:val="001C4C59"/>
    <w:rsid w:val="001C6734"/>
    <w:rsid w:val="001C6D89"/>
    <w:rsid w:val="001C7AA3"/>
    <w:rsid w:val="001D007B"/>
    <w:rsid w:val="001D1606"/>
    <w:rsid w:val="001D24DC"/>
    <w:rsid w:val="001D36D3"/>
    <w:rsid w:val="001D4821"/>
    <w:rsid w:val="001D4D60"/>
    <w:rsid w:val="001D5380"/>
    <w:rsid w:val="001D5B33"/>
    <w:rsid w:val="001D612B"/>
    <w:rsid w:val="001D7152"/>
    <w:rsid w:val="001E02A5"/>
    <w:rsid w:val="001E0CAB"/>
    <w:rsid w:val="001E1451"/>
    <w:rsid w:val="001E2815"/>
    <w:rsid w:val="001E3158"/>
    <w:rsid w:val="001E350E"/>
    <w:rsid w:val="001E3637"/>
    <w:rsid w:val="001E4DCE"/>
    <w:rsid w:val="001E4EEB"/>
    <w:rsid w:val="001E53CF"/>
    <w:rsid w:val="001E5F61"/>
    <w:rsid w:val="001E7455"/>
    <w:rsid w:val="001E7AA5"/>
    <w:rsid w:val="001E7D2A"/>
    <w:rsid w:val="001F03BA"/>
    <w:rsid w:val="001F0A47"/>
    <w:rsid w:val="001F0D2F"/>
    <w:rsid w:val="001F16D1"/>
    <w:rsid w:val="001F1879"/>
    <w:rsid w:val="001F28F6"/>
    <w:rsid w:val="001F2EAF"/>
    <w:rsid w:val="001F33FB"/>
    <w:rsid w:val="001F3AD8"/>
    <w:rsid w:val="001F46B4"/>
    <w:rsid w:val="001F48F8"/>
    <w:rsid w:val="001F588E"/>
    <w:rsid w:val="001F5ED0"/>
    <w:rsid w:val="001F655B"/>
    <w:rsid w:val="001F6CAC"/>
    <w:rsid w:val="001F6E40"/>
    <w:rsid w:val="001F7AFB"/>
    <w:rsid w:val="001F7F70"/>
    <w:rsid w:val="002015D9"/>
    <w:rsid w:val="00203056"/>
    <w:rsid w:val="00203CE2"/>
    <w:rsid w:val="00204239"/>
    <w:rsid w:val="00204BC7"/>
    <w:rsid w:val="002054F5"/>
    <w:rsid w:val="00205D3D"/>
    <w:rsid w:val="00206BEE"/>
    <w:rsid w:val="00207585"/>
    <w:rsid w:val="00210B3A"/>
    <w:rsid w:val="00211774"/>
    <w:rsid w:val="002137B9"/>
    <w:rsid w:val="00214E13"/>
    <w:rsid w:val="002155EC"/>
    <w:rsid w:val="00215832"/>
    <w:rsid w:val="00216F18"/>
    <w:rsid w:val="00217821"/>
    <w:rsid w:val="00217E16"/>
    <w:rsid w:val="002209F4"/>
    <w:rsid w:val="00220C5E"/>
    <w:rsid w:val="0022279A"/>
    <w:rsid w:val="00222819"/>
    <w:rsid w:val="002228BE"/>
    <w:rsid w:val="002236AB"/>
    <w:rsid w:val="00223A35"/>
    <w:rsid w:val="002259A6"/>
    <w:rsid w:val="002278A1"/>
    <w:rsid w:val="00227F4C"/>
    <w:rsid w:val="00231CBD"/>
    <w:rsid w:val="0023217B"/>
    <w:rsid w:val="002321AA"/>
    <w:rsid w:val="00232528"/>
    <w:rsid w:val="00234098"/>
    <w:rsid w:val="002346A1"/>
    <w:rsid w:val="00235AEC"/>
    <w:rsid w:val="00235B73"/>
    <w:rsid w:val="002369FA"/>
    <w:rsid w:val="00240308"/>
    <w:rsid w:val="0024043C"/>
    <w:rsid w:val="00240611"/>
    <w:rsid w:val="0024079A"/>
    <w:rsid w:val="00240A2A"/>
    <w:rsid w:val="002435BF"/>
    <w:rsid w:val="002437DE"/>
    <w:rsid w:val="002438F4"/>
    <w:rsid w:val="00245214"/>
    <w:rsid w:val="0024584A"/>
    <w:rsid w:val="00245A33"/>
    <w:rsid w:val="00245A9B"/>
    <w:rsid w:val="00245CBC"/>
    <w:rsid w:val="00250910"/>
    <w:rsid w:val="00251C17"/>
    <w:rsid w:val="00252B81"/>
    <w:rsid w:val="00253A82"/>
    <w:rsid w:val="00253C63"/>
    <w:rsid w:val="002541D1"/>
    <w:rsid w:val="00254271"/>
    <w:rsid w:val="002552F2"/>
    <w:rsid w:val="00256C26"/>
    <w:rsid w:val="00256F81"/>
    <w:rsid w:val="002573BB"/>
    <w:rsid w:val="0025745F"/>
    <w:rsid w:val="0025754B"/>
    <w:rsid w:val="00257B60"/>
    <w:rsid w:val="00260651"/>
    <w:rsid w:val="002609BA"/>
    <w:rsid w:val="002612FA"/>
    <w:rsid w:val="002616E6"/>
    <w:rsid w:val="00261968"/>
    <w:rsid w:val="00262098"/>
    <w:rsid w:val="00262B8B"/>
    <w:rsid w:val="00263EC6"/>
    <w:rsid w:val="00265D6A"/>
    <w:rsid w:val="002663B4"/>
    <w:rsid w:val="002664A7"/>
    <w:rsid w:val="00266B09"/>
    <w:rsid w:val="00266DBE"/>
    <w:rsid w:val="002670B5"/>
    <w:rsid w:val="00267ADC"/>
    <w:rsid w:val="00270317"/>
    <w:rsid w:val="00271090"/>
    <w:rsid w:val="00271EB3"/>
    <w:rsid w:val="00272000"/>
    <w:rsid w:val="00272192"/>
    <w:rsid w:val="0027543E"/>
    <w:rsid w:val="00275A7A"/>
    <w:rsid w:val="0027655F"/>
    <w:rsid w:val="0027683C"/>
    <w:rsid w:val="00277C50"/>
    <w:rsid w:val="002800EA"/>
    <w:rsid w:val="00282604"/>
    <w:rsid w:val="0028264F"/>
    <w:rsid w:val="002841CD"/>
    <w:rsid w:val="00284964"/>
    <w:rsid w:val="00285EB8"/>
    <w:rsid w:val="0028658D"/>
    <w:rsid w:val="00290431"/>
    <w:rsid w:val="00290825"/>
    <w:rsid w:val="00290D0C"/>
    <w:rsid w:val="00292652"/>
    <w:rsid w:val="00292A2E"/>
    <w:rsid w:val="00293A2B"/>
    <w:rsid w:val="00295C62"/>
    <w:rsid w:val="00295DFD"/>
    <w:rsid w:val="00296C8A"/>
    <w:rsid w:val="00297158"/>
    <w:rsid w:val="002A00AF"/>
    <w:rsid w:val="002A07CF"/>
    <w:rsid w:val="002A0E59"/>
    <w:rsid w:val="002A5A82"/>
    <w:rsid w:val="002A6E90"/>
    <w:rsid w:val="002A730E"/>
    <w:rsid w:val="002B0020"/>
    <w:rsid w:val="002B0B22"/>
    <w:rsid w:val="002B13E3"/>
    <w:rsid w:val="002B1AC5"/>
    <w:rsid w:val="002B3551"/>
    <w:rsid w:val="002B39DC"/>
    <w:rsid w:val="002B5871"/>
    <w:rsid w:val="002C00EB"/>
    <w:rsid w:val="002C1092"/>
    <w:rsid w:val="002C21BC"/>
    <w:rsid w:val="002C225E"/>
    <w:rsid w:val="002C2B0F"/>
    <w:rsid w:val="002C35CB"/>
    <w:rsid w:val="002C4137"/>
    <w:rsid w:val="002C5250"/>
    <w:rsid w:val="002C593E"/>
    <w:rsid w:val="002C73E0"/>
    <w:rsid w:val="002D0D6C"/>
    <w:rsid w:val="002D32B3"/>
    <w:rsid w:val="002D343D"/>
    <w:rsid w:val="002D4090"/>
    <w:rsid w:val="002D4222"/>
    <w:rsid w:val="002D43F2"/>
    <w:rsid w:val="002D69A0"/>
    <w:rsid w:val="002E02B0"/>
    <w:rsid w:val="002E1100"/>
    <w:rsid w:val="002E2A23"/>
    <w:rsid w:val="002E2C35"/>
    <w:rsid w:val="002E33D7"/>
    <w:rsid w:val="002E38E5"/>
    <w:rsid w:val="002E390D"/>
    <w:rsid w:val="002E3F18"/>
    <w:rsid w:val="002E4A97"/>
    <w:rsid w:val="002F0973"/>
    <w:rsid w:val="002F2A86"/>
    <w:rsid w:val="002F36DF"/>
    <w:rsid w:val="002F3785"/>
    <w:rsid w:val="002F4800"/>
    <w:rsid w:val="002F4E85"/>
    <w:rsid w:val="002F57CD"/>
    <w:rsid w:val="002F59AE"/>
    <w:rsid w:val="002F5D4B"/>
    <w:rsid w:val="002F7248"/>
    <w:rsid w:val="0030000E"/>
    <w:rsid w:val="00300F01"/>
    <w:rsid w:val="003027A4"/>
    <w:rsid w:val="0030313A"/>
    <w:rsid w:val="00303E48"/>
    <w:rsid w:val="00304FDB"/>
    <w:rsid w:val="00305404"/>
    <w:rsid w:val="00305AA6"/>
    <w:rsid w:val="003061B1"/>
    <w:rsid w:val="0030646C"/>
    <w:rsid w:val="003079D0"/>
    <w:rsid w:val="00307F67"/>
    <w:rsid w:val="003102EB"/>
    <w:rsid w:val="0031038C"/>
    <w:rsid w:val="003115A6"/>
    <w:rsid w:val="003119F6"/>
    <w:rsid w:val="0031217E"/>
    <w:rsid w:val="00312695"/>
    <w:rsid w:val="00312ADF"/>
    <w:rsid w:val="00312DCA"/>
    <w:rsid w:val="003131D3"/>
    <w:rsid w:val="00315D2D"/>
    <w:rsid w:val="00316485"/>
    <w:rsid w:val="00316AB5"/>
    <w:rsid w:val="00316DF0"/>
    <w:rsid w:val="00320CE1"/>
    <w:rsid w:val="00321107"/>
    <w:rsid w:val="003227CF"/>
    <w:rsid w:val="0032413B"/>
    <w:rsid w:val="00325203"/>
    <w:rsid w:val="00326531"/>
    <w:rsid w:val="00327508"/>
    <w:rsid w:val="00327FBC"/>
    <w:rsid w:val="00330B4F"/>
    <w:rsid w:val="00331192"/>
    <w:rsid w:val="0033234B"/>
    <w:rsid w:val="00333074"/>
    <w:rsid w:val="00333A9E"/>
    <w:rsid w:val="00335862"/>
    <w:rsid w:val="00335D4C"/>
    <w:rsid w:val="00336575"/>
    <w:rsid w:val="003368A4"/>
    <w:rsid w:val="00337E76"/>
    <w:rsid w:val="00340537"/>
    <w:rsid w:val="00341D17"/>
    <w:rsid w:val="00342A32"/>
    <w:rsid w:val="0034362A"/>
    <w:rsid w:val="0034496C"/>
    <w:rsid w:val="00344CC3"/>
    <w:rsid w:val="003456EC"/>
    <w:rsid w:val="00345EAC"/>
    <w:rsid w:val="003472D5"/>
    <w:rsid w:val="00347B13"/>
    <w:rsid w:val="003503D4"/>
    <w:rsid w:val="003504A3"/>
    <w:rsid w:val="0035083E"/>
    <w:rsid w:val="0035147F"/>
    <w:rsid w:val="00352026"/>
    <w:rsid w:val="00352D19"/>
    <w:rsid w:val="00353211"/>
    <w:rsid w:val="00354484"/>
    <w:rsid w:val="003556EF"/>
    <w:rsid w:val="00355BB4"/>
    <w:rsid w:val="003567FB"/>
    <w:rsid w:val="00356E12"/>
    <w:rsid w:val="003575A5"/>
    <w:rsid w:val="00357AB6"/>
    <w:rsid w:val="003606CB"/>
    <w:rsid w:val="00360AAE"/>
    <w:rsid w:val="00361A80"/>
    <w:rsid w:val="00361B5C"/>
    <w:rsid w:val="003623E3"/>
    <w:rsid w:val="0036371D"/>
    <w:rsid w:val="00364BBC"/>
    <w:rsid w:val="003651C9"/>
    <w:rsid w:val="003657CA"/>
    <w:rsid w:val="00365E12"/>
    <w:rsid w:val="00365F73"/>
    <w:rsid w:val="00366828"/>
    <w:rsid w:val="00366BD8"/>
    <w:rsid w:val="003673CF"/>
    <w:rsid w:val="00370BB5"/>
    <w:rsid w:val="0037166C"/>
    <w:rsid w:val="00372578"/>
    <w:rsid w:val="003725AA"/>
    <w:rsid w:val="003728DC"/>
    <w:rsid w:val="0037299F"/>
    <w:rsid w:val="0037346F"/>
    <w:rsid w:val="003747E1"/>
    <w:rsid w:val="00375203"/>
    <w:rsid w:val="00375D45"/>
    <w:rsid w:val="0037693D"/>
    <w:rsid w:val="0038048F"/>
    <w:rsid w:val="0038162B"/>
    <w:rsid w:val="003822D8"/>
    <w:rsid w:val="00383073"/>
    <w:rsid w:val="003831D8"/>
    <w:rsid w:val="003857E6"/>
    <w:rsid w:val="00385EFB"/>
    <w:rsid w:val="00391773"/>
    <w:rsid w:val="00391A0E"/>
    <w:rsid w:val="00392DA4"/>
    <w:rsid w:val="00392DC3"/>
    <w:rsid w:val="003947BE"/>
    <w:rsid w:val="0039574C"/>
    <w:rsid w:val="00395C66"/>
    <w:rsid w:val="00397C9B"/>
    <w:rsid w:val="003A131A"/>
    <w:rsid w:val="003A3110"/>
    <w:rsid w:val="003A3AB8"/>
    <w:rsid w:val="003A426B"/>
    <w:rsid w:val="003A63E4"/>
    <w:rsid w:val="003A754B"/>
    <w:rsid w:val="003A782A"/>
    <w:rsid w:val="003A7A5A"/>
    <w:rsid w:val="003B1284"/>
    <w:rsid w:val="003B4EFB"/>
    <w:rsid w:val="003B5A37"/>
    <w:rsid w:val="003B699D"/>
    <w:rsid w:val="003B6FF4"/>
    <w:rsid w:val="003B7D52"/>
    <w:rsid w:val="003C100C"/>
    <w:rsid w:val="003C12C9"/>
    <w:rsid w:val="003C138D"/>
    <w:rsid w:val="003C142C"/>
    <w:rsid w:val="003C1C03"/>
    <w:rsid w:val="003C1D04"/>
    <w:rsid w:val="003C20C1"/>
    <w:rsid w:val="003C372A"/>
    <w:rsid w:val="003C3AEA"/>
    <w:rsid w:val="003C4E60"/>
    <w:rsid w:val="003C4ECD"/>
    <w:rsid w:val="003C518E"/>
    <w:rsid w:val="003C5E0A"/>
    <w:rsid w:val="003C65F0"/>
    <w:rsid w:val="003C763A"/>
    <w:rsid w:val="003C7ACF"/>
    <w:rsid w:val="003C7D7E"/>
    <w:rsid w:val="003D06B4"/>
    <w:rsid w:val="003D1183"/>
    <w:rsid w:val="003D18B0"/>
    <w:rsid w:val="003D1EC9"/>
    <w:rsid w:val="003D3088"/>
    <w:rsid w:val="003D4E93"/>
    <w:rsid w:val="003D76B0"/>
    <w:rsid w:val="003D790C"/>
    <w:rsid w:val="003D7A9B"/>
    <w:rsid w:val="003E169A"/>
    <w:rsid w:val="003E2CCA"/>
    <w:rsid w:val="003E4058"/>
    <w:rsid w:val="003E4081"/>
    <w:rsid w:val="003E4582"/>
    <w:rsid w:val="003E5680"/>
    <w:rsid w:val="003E61E0"/>
    <w:rsid w:val="003E6729"/>
    <w:rsid w:val="003E6965"/>
    <w:rsid w:val="003E6DA1"/>
    <w:rsid w:val="003F0762"/>
    <w:rsid w:val="003F0892"/>
    <w:rsid w:val="003F1618"/>
    <w:rsid w:val="003F28FB"/>
    <w:rsid w:val="003F3C54"/>
    <w:rsid w:val="003F4A5E"/>
    <w:rsid w:val="003F6322"/>
    <w:rsid w:val="003F63C8"/>
    <w:rsid w:val="003F654F"/>
    <w:rsid w:val="003F6AF7"/>
    <w:rsid w:val="003F7373"/>
    <w:rsid w:val="00400809"/>
    <w:rsid w:val="00400B6A"/>
    <w:rsid w:val="00401126"/>
    <w:rsid w:val="00402115"/>
    <w:rsid w:val="00402E33"/>
    <w:rsid w:val="004038B7"/>
    <w:rsid w:val="0040495F"/>
    <w:rsid w:val="004049ED"/>
    <w:rsid w:val="00405313"/>
    <w:rsid w:val="00405F85"/>
    <w:rsid w:val="004062F0"/>
    <w:rsid w:val="00406474"/>
    <w:rsid w:val="004065BE"/>
    <w:rsid w:val="00406666"/>
    <w:rsid w:val="00410B77"/>
    <w:rsid w:val="00412D90"/>
    <w:rsid w:val="00412FE9"/>
    <w:rsid w:val="00413C80"/>
    <w:rsid w:val="00415D82"/>
    <w:rsid w:val="00416630"/>
    <w:rsid w:val="00417F8C"/>
    <w:rsid w:val="004214D2"/>
    <w:rsid w:val="0042356D"/>
    <w:rsid w:val="00423B6C"/>
    <w:rsid w:val="00423C11"/>
    <w:rsid w:val="00425FD2"/>
    <w:rsid w:val="00427405"/>
    <w:rsid w:val="00430CC6"/>
    <w:rsid w:val="00430D76"/>
    <w:rsid w:val="00432DF1"/>
    <w:rsid w:val="004344CD"/>
    <w:rsid w:val="00435297"/>
    <w:rsid w:val="0043559D"/>
    <w:rsid w:val="0044085F"/>
    <w:rsid w:val="00440EC5"/>
    <w:rsid w:val="004412FD"/>
    <w:rsid w:val="00442FF3"/>
    <w:rsid w:val="004431E3"/>
    <w:rsid w:val="00443DE0"/>
    <w:rsid w:val="00445F4F"/>
    <w:rsid w:val="004508B2"/>
    <w:rsid w:val="00451677"/>
    <w:rsid w:val="00451825"/>
    <w:rsid w:val="00452210"/>
    <w:rsid w:val="00452B50"/>
    <w:rsid w:val="0045328D"/>
    <w:rsid w:val="00453C53"/>
    <w:rsid w:val="004559A8"/>
    <w:rsid w:val="00456521"/>
    <w:rsid w:val="00456AC4"/>
    <w:rsid w:val="00457191"/>
    <w:rsid w:val="004600FF"/>
    <w:rsid w:val="00460936"/>
    <w:rsid w:val="004626FA"/>
    <w:rsid w:val="00463091"/>
    <w:rsid w:val="004631EA"/>
    <w:rsid w:val="004637C7"/>
    <w:rsid w:val="00463992"/>
    <w:rsid w:val="004656C4"/>
    <w:rsid w:val="004664A2"/>
    <w:rsid w:val="00467567"/>
    <w:rsid w:val="004727DB"/>
    <w:rsid w:val="00473B0B"/>
    <w:rsid w:val="004747FA"/>
    <w:rsid w:val="00475F5E"/>
    <w:rsid w:val="004779C1"/>
    <w:rsid w:val="004801A6"/>
    <w:rsid w:val="0048037B"/>
    <w:rsid w:val="00480EE1"/>
    <w:rsid w:val="004813DC"/>
    <w:rsid w:val="004815ED"/>
    <w:rsid w:val="00481C02"/>
    <w:rsid w:val="00482719"/>
    <w:rsid w:val="00482C0A"/>
    <w:rsid w:val="00483C70"/>
    <w:rsid w:val="00483D6A"/>
    <w:rsid w:val="00483E0A"/>
    <w:rsid w:val="00485D56"/>
    <w:rsid w:val="00486409"/>
    <w:rsid w:val="0048666E"/>
    <w:rsid w:val="00487167"/>
    <w:rsid w:val="004905C7"/>
    <w:rsid w:val="00490C81"/>
    <w:rsid w:val="0049210D"/>
    <w:rsid w:val="00492A8E"/>
    <w:rsid w:val="00492ADD"/>
    <w:rsid w:val="00492B8B"/>
    <w:rsid w:val="00493556"/>
    <w:rsid w:val="00493A2D"/>
    <w:rsid w:val="00493EBE"/>
    <w:rsid w:val="0049703D"/>
    <w:rsid w:val="00497311"/>
    <w:rsid w:val="00497B85"/>
    <w:rsid w:val="004A0EE2"/>
    <w:rsid w:val="004A1B5C"/>
    <w:rsid w:val="004A20D5"/>
    <w:rsid w:val="004A2BC2"/>
    <w:rsid w:val="004A4CE8"/>
    <w:rsid w:val="004A5065"/>
    <w:rsid w:val="004A679F"/>
    <w:rsid w:val="004A6FD0"/>
    <w:rsid w:val="004A7531"/>
    <w:rsid w:val="004B2036"/>
    <w:rsid w:val="004B2DD8"/>
    <w:rsid w:val="004B36EC"/>
    <w:rsid w:val="004B3B3A"/>
    <w:rsid w:val="004B47E1"/>
    <w:rsid w:val="004B4ACA"/>
    <w:rsid w:val="004B4EA8"/>
    <w:rsid w:val="004B5555"/>
    <w:rsid w:val="004B5B4E"/>
    <w:rsid w:val="004B5F66"/>
    <w:rsid w:val="004B7002"/>
    <w:rsid w:val="004C0B6C"/>
    <w:rsid w:val="004C0D36"/>
    <w:rsid w:val="004C0FF0"/>
    <w:rsid w:val="004C1228"/>
    <w:rsid w:val="004C160B"/>
    <w:rsid w:val="004C3046"/>
    <w:rsid w:val="004C380C"/>
    <w:rsid w:val="004C3E00"/>
    <w:rsid w:val="004C6A6A"/>
    <w:rsid w:val="004C6A6D"/>
    <w:rsid w:val="004D0092"/>
    <w:rsid w:val="004D1A80"/>
    <w:rsid w:val="004D1E4B"/>
    <w:rsid w:val="004D2659"/>
    <w:rsid w:val="004D265E"/>
    <w:rsid w:val="004D4292"/>
    <w:rsid w:val="004D63E0"/>
    <w:rsid w:val="004D7DD6"/>
    <w:rsid w:val="004E0429"/>
    <w:rsid w:val="004E09C0"/>
    <w:rsid w:val="004E1F3C"/>
    <w:rsid w:val="004E24A1"/>
    <w:rsid w:val="004E2F68"/>
    <w:rsid w:val="004E301A"/>
    <w:rsid w:val="004E3D44"/>
    <w:rsid w:val="004E3EE8"/>
    <w:rsid w:val="004E3F61"/>
    <w:rsid w:val="004E43CB"/>
    <w:rsid w:val="004E5527"/>
    <w:rsid w:val="004E5A59"/>
    <w:rsid w:val="004E6C23"/>
    <w:rsid w:val="004F0D2C"/>
    <w:rsid w:val="004F1169"/>
    <w:rsid w:val="004F1CC3"/>
    <w:rsid w:val="004F25CB"/>
    <w:rsid w:val="004F33F1"/>
    <w:rsid w:val="004F3F66"/>
    <w:rsid w:val="004F46D1"/>
    <w:rsid w:val="004F59B4"/>
    <w:rsid w:val="004F5AD4"/>
    <w:rsid w:val="004F64F8"/>
    <w:rsid w:val="0050163D"/>
    <w:rsid w:val="005035F5"/>
    <w:rsid w:val="00503B0E"/>
    <w:rsid w:val="00503B14"/>
    <w:rsid w:val="0050554E"/>
    <w:rsid w:val="0050680F"/>
    <w:rsid w:val="005070AC"/>
    <w:rsid w:val="00507497"/>
    <w:rsid w:val="00507A48"/>
    <w:rsid w:val="005117A1"/>
    <w:rsid w:val="005119DA"/>
    <w:rsid w:val="00511D5E"/>
    <w:rsid w:val="00511EAA"/>
    <w:rsid w:val="005120BF"/>
    <w:rsid w:val="005127CE"/>
    <w:rsid w:val="005129D1"/>
    <w:rsid w:val="00514062"/>
    <w:rsid w:val="00515324"/>
    <w:rsid w:val="005161E7"/>
    <w:rsid w:val="0051713F"/>
    <w:rsid w:val="0052233B"/>
    <w:rsid w:val="00522DF0"/>
    <w:rsid w:val="00523269"/>
    <w:rsid w:val="005241EA"/>
    <w:rsid w:val="00524A5C"/>
    <w:rsid w:val="005253E5"/>
    <w:rsid w:val="0052554B"/>
    <w:rsid w:val="00525C8C"/>
    <w:rsid w:val="00525CFF"/>
    <w:rsid w:val="00527BFC"/>
    <w:rsid w:val="005302F4"/>
    <w:rsid w:val="0053294E"/>
    <w:rsid w:val="00532B6D"/>
    <w:rsid w:val="00533F38"/>
    <w:rsid w:val="00534138"/>
    <w:rsid w:val="00534B73"/>
    <w:rsid w:val="0053530E"/>
    <w:rsid w:val="00535892"/>
    <w:rsid w:val="00536807"/>
    <w:rsid w:val="005371DA"/>
    <w:rsid w:val="00537E31"/>
    <w:rsid w:val="00540DD6"/>
    <w:rsid w:val="00541B02"/>
    <w:rsid w:val="00542428"/>
    <w:rsid w:val="00542438"/>
    <w:rsid w:val="00543AAF"/>
    <w:rsid w:val="00543E1E"/>
    <w:rsid w:val="00544BA8"/>
    <w:rsid w:val="0054508F"/>
    <w:rsid w:val="00545502"/>
    <w:rsid w:val="00547A03"/>
    <w:rsid w:val="00547BDE"/>
    <w:rsid w:val="00550320"/>
    <w:rsid w:val="0055060B"/>
    <w:rsid w:val="005515C6"/>
    <w:rsid w:val="0055320F"/>
    <w:rsid w:val="00555BE9"/>
    <w:rsid w:val="00555F98"/>
    <w:rsid w:val="005573D1"/>
    <w:rsid w:val="005600DD"/>
    <w:rsid w:val="005611DE"/>
    <w:rsid w:val="005628ED"/>
    <w:rsid w:val="00562A5F"/>
    <w:rsid w:val="0056360B"/>
    <w:rsid w:val="00564CDD"/>
    <w:rsid w:val="005653D2"/>
    <w:rsid w:val="0056662F"/>
    <w:rsid w:val="005666F3"/>
    <w:rsid w:val="00567899"/>
    <w:rsid w:val="005701FF"/>
    <w:rsid w:val="00570E84"/>
    <w:rsid w:val="00573F09"/>
    <w:rsid w:val="00575D4E"/>
    <w:rsid w:val="0057672D"/>
    <w:rsid w:val="00576F10"/>
    <w:rsid w:val="00576FEA"/>
    <w:rsid w:val="005830EA"/>
    <w:rsid w:val="005841FC"/>
    <w:rsid w:val="005864BC"/>
    <w:rsid w:val="0058741B"/>
    <w:rsid w:val="00587CDB"/>
    <w:rsid w:val="00587D55"/>
    <w:rsid w:val="00592186"/>
    <w:rsid w:val="00593230"/>
    <w:rsid w:val="00593A60"/>
    <w:rsid w:val="00594978"/>
    <w:rsid w:val="005967F8"/>
    <w:rsid w:val="00596C87"/>
    <w:rsid w:val="005A0C5A"/>
    <w:rsid w:val="005A149B"/>
    <w:rsid w:val="005A1E60"/>
    <w:rsid w:val="005A20CD"/>
    <w:rsid w:val="005A257F"/>
    <w:rsid w:val="005A267C"/>
    <w:rsid w:val="005A2918"/>
    <w:rsid w:val="005A3394"/>
    <w:rsid w:val="005A3C09"/>
    <w:rsid w:val="005A3CB5"/>
    <w:rsid w:val="005A3D50"/>
    <w:rsid w:val="005A4177"/>
    <w:rsid w:val="005A6A65"/>
    <w:rsid w:val="005B12AC"/>
    <w:rsid w:val="005B3071"/>
    <w:rsid w:val="005B3231"/>
    <w:rsid w:val="005B3BCB"/>
    <w:rsid w:val="005B4256"/>
    <w:rsid w:val="005B532E"/>
    <w:rsid w:val="005B56B2"/>
    <w:rsid w:val="005B5802"/>
    <w:rsid w:val="005B67A9"/>
    <w:rsid w:val="005B7059"/>
    <w:rsid w:val="005B7B2D"/>
    <w:rsid w:val="005B7CD4"/>
    <w:rsid w:val="005C03D3"/>
    <w:rsid w:val="005C097F"/>
    <w:rsid w:val="005C0C9C"/>
    <w:rsid w:val="005C0EF1"/>
    <w:rsid w:val="005C1B4B"/>
    <w:rsid w:val="005C1F7F"/>
    <w:rsid w:val="005C22D1"/>
    <w:rsid w:val="005C3B41"/>
    <w:rsid w:val="005C4504"/>
    <w:rsid w:val="005C4A7E"/>
    <w:rsid w:val="005C60DE"/>
    <w:rsid w:val="005C6C1A"/>
    <w:rsid w:val="005C6C23"/>
    <w:rsid w:val="005C76A8"/>
    <w:rsid w:val="005C778E"/>
    <w:rsid w:val="005D250A"/>
    <w:rsid w:val="005D2A76"/>
    <w:rsid w:val="005D2FA6"/>
    <w:rsid w:val="005D3036"/>
    <w:rsid w:val="005D377F"/>
    <w:rsid w:val="005D4476"/>
    <w:rsid w:val="005D4613"/>
    <w:rsid w:val="005D4CF6"/>
    <w:rsid w:val="005D5937"/>
    <w:rsid w:val="005D6153"/>
    <w:rsid w:val="005D644E"/>
    <w:rsid w:val="005D6B2A"/>
    <w:rsid w:val="005D6DE8"/>
    <w:rsid w:val="005D7E92"/>
    <w:rsid w:val="005E0191"/>
    <w:rsid w:val="005E0197"/>
    <w:rsid w:val="005E0A8D"/>
    <w:rsid w:val="005E1573"/>
    <w:rsid w:val="005E1918"/>
    <w:rsid w:val="005E1A6C"/>
    <w:rsid w:val="005E37AC"/>
    <w:rsid w:val="005E3E29"/>
    <w:rsid w:val="005E4CB6"/>
    <w:rsid w:val="005E59EA"/>
    <w:rsid w:val="005E5CF6"/>
    <w:rsid w:val="005E5F94"/>
    <w:rsid w:val="005E76DB"/>
    <w:rsid w:val="005F252A"/>
    <w:rsid w:val="005F3881"/>
    <w:rsid w:val="005F4130"/>
    <w:rsid w:val="005F5E03"/>
    <w:rsid w:val="005F607E"/>
    <w:rsid w:val="005F6C53"/>
    <w:rsid w:val="005F7398"/>
    <w:rsid w:val="005F7D53"/>
    <w:rsid w:val="005F7ED1"/>
    <w:rsid w:val="00600C38"/>
    <w:rsid w:val="006010C7"/>
    <w:rsid w:val="006014EA"/>
    <w:rsid w:val="006017DE"/>
    <w:rsid w:val="00601C24"/>
    <w:rsid w:val="006055A6"/>
    <w:rsid w:val="0060582F"/>
    <w:rsid w:val="00605A23"/>
    <w:rsid w:val="0060663E"/>
    <w:rsid w:val="006071F3"/>
    <w:rsid w:val="00607576"/>
    <w:rsid w:val="00610187"/>
    <w:rsid w:val="006102A9"/>
    <w:rsid w:val="006109D2"/>
    <w:rsid w:val="00610A1B"/>
    <w:rsid w:val="00610B08"/>
    <w:rsid w:val="00610E14"/>
    <w:rsid w:val="00611AEA"/>
    <w:rsid w:val="00611D3A"/>
    <w:rsid w:val="006135C8"/>
    <w:rsid w:val="00613B74"/>
    <w:rsid w:val="00613D04"/>
    <w:rsid w:val="00614597"/>
    <w:rsid w:val="00614F0E"/>
    <w:rsid w:val="00615276"/>
    <w:rsid w:val="00615CB7"/>
    <w:rsid w:val="00615D46"/>
    <w:rsid w:val="006165F8"/>
    <w:rsid w:val="00616967"/>
    <w:rsid w:val="00617238"/>
    <w:rsid w:val="00617B75"/>
    <w:rsid w:val="00621298"/>
    <w:rsid w:val="00622A2B"/>
    <w:rsid w:val="006250BF"/>
    <w:rsid w:val="00626153"/>
    <w:rsid w:val="006273CE"/>
    <w:rsid w:val="006276BC"/>
    <w:rsid w:val="006277FF"/>
    <w:rsid w:val="006279DD"/>
    <w:rsid w:val="006318B3"/>
    <w:rsid w:val="00631DED"/>
    <w:rsid w:val="00632B22"/>
    <w:rsid w:val="00632EB8"/>
    <w:rsid w:val="00633117"/>
    <w:rsid w:val="00633A83"/>
    <w:rsid w:val="00633B09"/>
    <w:rsid w:val="0063413A"/>
    <w:rsid w:val="00634B71"/>
    <w:rsid w:val="006363AC"/>
    <w:rsid w:val="00636855"/>
    <w:rsid w:val="006368C7"/>
    <w:rsid w:val="00640765"/>
    <w:rsid w:val="00640B5B"/>
    <w:rsid w:val="00640E9F"/>
    <w:rsid w:val="00641FD4"/>
    <w:rsid w:val="00642E1F"/>
    <w:rsid w:val="006440C8"/>
    <w:rsid w:val="00645D49"/>
    <w:rsid w:val="006469C2"/>
    <w:rsid w:val="00646A2B"/>
    <w:rsid w:val="00647858"/>
    <w:rsid w:val="00647CFA"/>
    <w:rsid w:val="00650A26"/>
    <w:rsid w:val="0065122B"/>
    <w:rsid w:val="0065132A"/>
    <w:rsid w:val="00651BDC"/>
    <w:rsid w:val="00651E6A"/>
    <w:rsid w:val="00651F71"/>
    <w:rsid w:val="006533DA"/>
    <w:rsid w:val="00653658"/>
    <w:rsid w:val="006541B8"/>
    <w:rsid w:val="006552F0"/>
    <w:rsid w:val="0065559F"/>
    <w:rsid w:val="00656B8D"/>
    <w:rsid w:val="00657771"/>
    <w:rsid w:val="00660233"/>
    <w:rsid w:val="00660FEC"/>
    <w:rsid w:val="00661203"/>
    <w:rsid w:val="00662B0E"/>
    <w:rsid w:val="00665D16"/>
    <w:rsid w:val="00666237"/>
    <w:rsid w:val="0066648A"/>
    <w:rsid w:val="00666FC6"/>
    <w:rsid w:val="00667566"/>
    <w:rsid w:val="00670127"/>
    <w:rsid w:val="006703BA"/>
    <w:rsid w:val="00670E01"/>
    <w:rsid w:val="006715E7"/>
    <w:rsid w:val="006723D2"/>
    <w:rsid w:val="006743AF"/>
    <w:rsid w:val="00674A20"/>
    <w:rsid w:val="00674AD0"/>
    <w:rsid w:val="00675201"/>
    <w:rsid w:val="00676036"/>
    <w:rsid w:val="00677994"/>
    <w:rsid w:val="0068037B"/>
    <w:rsid w:val="00681FE5"/>
    <w:rsid w:val="006830C4"/>
    <w:rsid w:val="0068319E"/>
    <w:rsid w:val="00684B64"/>
    <w:rsid w:val="00684DE7"/>
    <w:rsid w:val="006866AF"/>
    <w:rsid w:val="006868C0"/>
    <w:rsid w:val="00686B68"/>
    <w:rsid w:val="00687070"/>
    <w:rsid w:val="00687279"/>
    <w:rsid w:val="0069134D"/>
    <w:rsid w:val="00693989"/>
    <w:rsid w:val="00693B27"/>
    <w:rsid w:val="006947C0"/>
    <w:rsid w:val="00695819"/>
    <w:rsid w:val="00696F9A"/>
    <w:rsid w:val="00697662"/>
    <w:rsid w:val="0069772C"/>
    <w:rsid w:val="006A0545"/>
    <w:rsid w:val="006A296E"/>
    <w:rsid w:val="006A2F61"/>
    <w:rsid w:val="006A413E"/>
    <w:rsid w:val="006A4EDB"/>
    <w:rsid w:val="006A4F00"/>
    <w:rsid w:val="006A578F"/>
    <w:rsid w:val="006A68AC"/>
    <w:rsid w:val="006A74E2"/>
    <w:rsid w:val="006B1452"/>
    <w:rsid w:val="006B1C6F"/>
    <w:rsid w:val="006B1FE5"/>
    <w:rsid w:val="006B2258"/>
    <w:rsid w:val="006B448F"/>
    <w:rsid w:val="006B4589"/>
    <w:rsid w:val="006B5B9C"/>
    <w:rsid w:val="006B5FF0"/>
    <w:rsid w:val="006B667D"/>
    <w:rsid w:val="006B714D"/>
    <w:rsid w:val="006B73D7"/>
    <w:rsid w:val="006B75D1"/>
    <w:rsid w:val="006C0558"/>
    <w:rsid w:val="006C071C"/>
    <w:rsid w:val="006C1780"/>
    <w:rsid w:val="006C2AE9"/>
    <w:rsid w:val="006C43D0"/>
    <w:rsid w:val="006C4447"/>
    <w:rsid w:val="006C5396"/>
    <w:rsid w:val="006C5782"/>
    <w:rsid w:val="006C5B0D"/>
    <w:rsid w:val="006C634C"/>
    <w:rsid w:val="006C7197"/>
    <w:rsid w:val="006C7854"/>
    <w:rsid w:val="006D0C66"/>
    <w:rsid w:val="006D28C5"/>
    <w:rsid w:val="006D2C63"/>
    <w:rsid w:val="006D3472"/>
    <w:rsid w:val="006D348A"/>
    <w:rsid w:val="006D4318"/>
    <w:rsid w:val="006D5D06"/>
    <w:rsid w:val="006D6835"/>
    <w:rsid w:val="006D6E09"/>
    <w:rsid w:val="006D74A4"/>
    <w:rsid w:val="006E05B3"/>
    <w:rsid w:val="006E124F"/>
    <w:rsid w:val="006E23BF"/>
    <w:rsid w:val="006E2ABB"/>
    <w:rsid w:val="006E4F73"/>
    <w:rsid w:val="006E58AE"/>
    <w:rsid w:val="006E5D7A"/>
    <w:rsid w:val="006E5DEA"/>
    <w:rsid w:val="006E5EAF"/>
    <w:rsid w:val="006E6F02"/>
    <w:rsid w:val="006E7748"/>
    <w:rsid w:val="006E77DA"/>
    <w:rsid w:val="006F0BB4"/>
    <w:rsid w:val="006F151D"/>
    <w:rsid w:val="006F1521"/>
    <w:rsid w:val="006F1F1C"/>
    <w:rsid w:val="006F2848"/>
    <w:rsid w:val="006F3F4B"/>
    <w:rsid w:val="006F3FEE"/>
    <w:rsid w:val="006F4E26"/>
    <w:rsid w:val="006F6820"/>
    <w:rsid w:val="0070009F"/>
    <w:rsid w:val="00701A2E"/>
    <w:rsid w:val="00701EC5"/>
    <w:rsid w:val="0070457F"/>
    <w:rsid w:val="007046EA"/>
    <w:rsid w:val="007052E7"/>
    <w:rsid w:val="00706293"/>
    <w:rsid w:val="007062AB"/>
    <w:rsid w:val="00706500"/>
    <w:rsid w:val="00706ACA"/>
    <w:rsid w:val="00706FE1"/>
    <w:rsid w:val="007071AA"/>
    <w:rsid w:val="0070730D"/>
    <w:rsid w:val="00707E05"/>
    <w:rsid w:val="00707EE0"/>
    <w:rsid w:val="007100A1"/>
    <w:rsid w:val="0071043D"/>
    <w:rsid w:val="00711E68"/>
    <w:rsid w:val="00711F8A"/>
    <w:rsid w:val="007122FB"/>
    <w:rsid w:val="007142B5"/>
    <w:rsid w:val="00714A57"/>
    <w:rsid w:val="007157CA"/>
    <w:rsid w:val="0071604B"/>
    <w:rsid w:val="00716530"/>
    <w:rsid w:val="00717974"/>
    <w:rsid w:val="00717C1F"/>
    <w:rsid w:val="00717FF9"/>
    <w:rsid w:val="00720B08"/>
    <w:rsid w:val="0072114B"/>
    <w:rsid w:val="0072115C"/>
    <w:rsid w:val="007228D8"/>
    <w:rsid w:val="00722B47"/>
    <w:rsid w:val="00724240"/>
    <w:rsid w:val="007262CC"/>
    <w:rsid w:val="007279D5"/>
    <w:rsid w:val="00730035"/>
    <w:rsid w:val="007305DB"/>
    <w:rsid w:val="00733365"/>
    <w:rsid w:val="007341BD"/>
    <w:rsid w:val="00735613"/>
    <w:rsid w:val="00735C48"/>
    <w:rsid w:val="0073647A"/>
    <w:rsid w:val="00740E3B"/>
    <w:rsid w:val="0074350E"/>
    <w:rsid w:val="007454BF"/>
    <w:rsid w:val="00745901"/>
    <w:rsid w:val="0074681F"/>
    <w:rsid w:val="00747433"/>
    <w:rsid w:val="007475A3"/>
    <w:rsid w:val="007513E3"/>
    <w:rsid w:val="00751955"/>
    <w:rsid w:val="00751C1A"/>
    <w:rsid w:val="0075274E"/>
    <w:rsid w:val="00752FA9"/>
    <w:rsid w:val="00754363"/>
    <w:rsid w:val="00755067"/>
    <w:rsid w:val="00755FDA"/>
    <w:rsid w:val="0075602D"/>
    <w:rsid w:val="0075659C"/>
    <w:rsid w:val="00760175"/>
    <w:rsid w:val="00761926"/>
    <w:rsid w:val="00762107"/>
    <w:rsid w:val="00762282"/>
    <w:rsid w:val="0076228A"/>
    <w:rsid w:val="007627E6"/>
    <w:rsid w:val="00762ED2"/>
    <w:rsid w:val="007637E5"/>
    <w:rsid w:val="00764204"/>
    <w:rsid w:val="007653E4"/>
    <w:rsid w:val="00765FEB"/>
    <w:rsid w:val="0076663A"/>
    <w:rsid w:val="00771C06"/>
    <w:rsid w:val="00774C8E"/>
    <w:rsid w:val="00775056"/>
    <w:rsid w:val="00775246"/>
    <w:rsid w:val="00775C80"/>
    <w:rsid w:val="0077706A"/>
    <w:rsid w:val="00777741"/>
    <w:rsid w:val="00777C5E"/>
    <w:rsid w:val="00780179"/>
    <w:rsid w:val="00780346"/>
    <w:rsid w:val="007812DF"/>
    <w:rsid w:val="00781355"/>
    <w:rsid w:val="007817EC"/>
    <w:rsid w:val="00782CBA"/>
    <w:rsid w:val="0078314B"/>
    <w:rsid w:val="007854D4"/>
    <w:rsid w:val="0078581A"/>
    <w:rsid w:val="007859E1"/>
    <w:rsid w:val="00785B67"/>
    <w:rsid w:val="00785F48"/>
    <w:rsid w:val="007861D2"/>
    <w:rsid w:val="00786A12"/>
    <w:rsid w:val="007871D3"/>
    <w:rsid w:val="00787323"/>
    <w:rsid w:val="00787359"/>
    <w:rsid w:val="007873F1"/>
    <w:rsid w:val="007878F3"/>
    <w:rsid w:val="00790154"/>
    <w:rsid w:val="00790203"/>
    <w:rsid w:val="00790558"/>
    <w:rsid w:val="00790DDA"/>
    <w:rsid w:val="00791D61"/>
    <w:rsid w:val="007923A3"/>
    <w:rsid w:val="007924D5"/>
    <w:rsid w:val="007929CA"/>
    <w:rsid w:val="0079386B"/>
    <w:rsid w:val="00795439"/>
    <w:rsid w:val="00795807"/>
    <w:rsid w:val="00795A0A"/>
    <w:rsid w:val="00795C29"/>
    <w:rsid w:val="00795E03"/>
    <w:rsid w:val="00796A12"/>
    <w:rsid w:val="00797E24"/>
    <w:rsid w:val="007A1923"/>
    <w:rsid w:val="007A19D7"/>
    <w:rsid w:val="007A1EC0"/>
    <w:rsid w:val="007A4553"/>
    <w:rsid w:val="007A4BB4"/>
    <w:rsid w:val="007A51A5"/>
    <w:rsid w:val="007A5212"/>
    <w:rsid w:val="007A5BF3"/>
    <w:rsid w:val="007A666E"/>
    <w:rsid w:val="007A79E1"/>
    <w:rsid w:val="007B03F1"/>
    <w:rsid w:val="007B069B"/>
    <w:rsid w:val="007B0FBA"/>
    <w:rsid w:val="007B1461"/>
    <w:rsid w:val="007B1FD4"/>
    <w:rsid w:val="007B20FD"/>
    <w:rsid w:val="007B25BF"/>
    <w:rsid w:val="007B2D62"/>
    <w:rsid w:val="007B4045"/>
    <w:rsid w:val="007B41A7"/>
    <w:rsid w:val="007B583C"/>
    <w:rsid w:val="007B700C"/>
    <w:rsid w:val="007B7891"/>
    <w:rsid w:val="007C0120"/>
    <w:rsid w:val="007C0C96"/>
    <w:rsid w:val="007C0EEB"/>
    <w:rsid w:val="007C129E"/>
    <w:rsid w:val="007C1361"/>
    <w:rsid w:val="007C1B7A"/>
    <w:rsid w:val="007C3298"/>
    <w:rsid w:val="007C367D"/>
    <w:rsid w:val="007C596A"/>
    <w:rsid w:val="007C5C22"/>
    <w:rsid w:val="007C7C36"/>
    <w:rsid w:val="007D015A"/>
    <w:rsid w:val="007D07F4"/>
    <w:rsid w:val="007D412E"/>
    <w:rsid w:val="007D53F9"/>
    <w:rsid w:val="007D5A37"/>
    <w:rsid w:val="007D5B98"/>
    <w:rsid w:val="007D5C78"/>
    <w:rsid w:val="007D71C3"/>
    <w:rsid w:val="007D71E3"/>
    <w:rsid w:val="007E100B"/>
    <w:rsid w:val="007E1145"/>
    <w:rsid w:val="007E150B"/>
    <w:rsid w:val="007E1A71"/>
    <w:rsid w:val="007E1D0B"/>
    <w:rsid w:val="007E252A"/>
    <w:rsid w:val="007E2DF4"/>
    <w:rsid w:val="007E33B3"/>
    <w:rsid w:val="007E387A"/>
    <w:rsid w:val="007E3BD9"/>
    <w:rsid w:val="007E3F1D"/>
    <w:rsid w:val="007E483B"/>
    <w:rsid w:val="007E56B4"/>
    <w:rsid w:val="007E6193"/>
    <w:rsid w:val="007E6CEC"/>
    <w:rsid w:val="007E6D1C"/>
    <w:rsid w:val="007E6F5B"/>
    <w:rsid w:val="007E7D6A"/>
    <w:rsid w:val="007F0896"/>
    <w:rsid w:val="007F0B82"/>
    <w:rsid w:val="007F18D9"/>
    <w:rsid w:val="007F2DE5"/>
    <w:rsid w:val="007F3388"/>
    <w:rsid w:val="007F3E27"/>
    <w:rsid w:val="007F7136"/>
    <w:rsid w:val="007F7D51"/>
    <w:rsid w:val="00802209"/>
    <w:rsid w:val="00803A8F"/>
    <w:rsid w:val="0081020B"/>
    <w:rsid w:val="00810FC7"/>
    <w:rsid w:val="008124DA"/>
    <w:rsid w:val="0081281C"/>
    <w:rsid w:val="00812D95"/>
    <w:rsid w:val="008132C4"/>
    <w:rsid w:val="00813571"/>
    <w:rsid w:val="00813D14"/>
    <w:rsid w:val="00814679"/>
    <w:rsid w:val="00815084"/>
    <w:rsid w:val="00816268"/>
    <w:rsid w:val="008164E6"/>
    <w:rsid w:val="00816899"/>
    <w:rsid w:val="00816A0B"/>
    <w:rsid w:val="00816DAB"/>
    <w:rsid w:val="008203F7"/>
    <w:rsid w:val="00821AEF"/>
    <w:rsid w:val="008227AC"/>
    <w:rsid w:val="00822A76"/>
    <w:rsid w:val="00822D97"/>
    <w:rsid w:val="00822DBD"/>
    <w:rsid w:val="00824154"/>
    <w:rsid w:val="00824176"/>
    <w:rsid w:val="00826617"/>
    <w:rsid w:val="00827BEC"/>
    <w:rsid w:val="00830DFC"/>
    <w:rsid w:val="0083104C"/>
    <w:rsid w:val="00831157"/>
    <w:rsid w:val="008317F9"/>
    <w:rsid w:val="008319A9"/>
    <w:rsid w:val="00832CD8"/>
    <w:rsid w:val="00833AB4"/>
    <w:rsid w:val="00834024"/>
    <w:rsid w:val="008341A0"/>
    <w:rsid w:val="00834889"/>
    <w:rsid w:val="0083494B"/>
    <w:rsid w:val="00835241"/>
    <w:rsid w:val="0083558E"/>
    <w:rsid w:val="00835E61"/>
    <w:rsid w:val="0083618D"/>
    <w:rsid w:val="008361F8"/>
    <w:rsid w:val="00836C85"/>
    <w:rsid w:val="00841DCD"/>
    <w:rsid w:val="00842CA6"/>
    <w:rsid w:val="00843D0E"/>
    <w:rsid w:val="00843DB3"/>
    <w:rsid w:val="00844141"/>
    <w:rsid w:val="0084482D"/>
    <w:rsid w:val="00845629"/>
    <w:rsid w:val="008457C5"/>
    <w:rsid w:val="00846957"/>
    <w:rsid w:val="0084744E"/>
    <w:rsid w:val="00852059"/>
    <w:rsid w:val="00853455"/>
    <w:rsid w:val="00853C6B"/>
    <w:rsid w:val="008541A3"/>
    <w:rsid w:val="00854C26"/>
    <w:rsid w:val="00855891"/>
    <w:rsid w:val="008570CC"/>
    <w:rsid w:val="008606DE"/>
    <w:rsid w:val="008607CD"/>
    <w:rsid w:val="00861AA2"/>
    <w:rsid w:val="0086260D"/>
    <w:rsid w:val="008629FC"/>
    <w:rsid w:val="0086372C"/>
    <w:rsid w:val="00864659"/>
    <w:rsid w:val="00865B13"/>
    <w:rsid w:val="008663D3"/>
    <w:rsid w:val="00870590"/>
    <w:rsid w:val="008714A4"/>
    <w:rsid w:val="008725B1"/>
    <w:rsid w:val="00872E36"/>
    <w:rsid w:val="008731A6"/>
    <w:rsid w:val="008751F9"/>
    <w:rsid w:val="0087570B"/>
    <w:rsid w:val="00875C7A"/>
    <w:rsid w:val="00877CEA"/>
    <w:rsid w:val="0088052F"/>
    <w:rsid w:val="008811CF"/>
    <w:rsid w:val="00881B41"/>
    <w:rsid w:val="00882073"/>
    <w:rsid w:val="00882B6B"/>
    <w:rsid w:val="00883006"/>
    <w:rsid w:val="008834CF"/>
    <w:rsid w:val="00883D65"/>
    <w:rsid w:val="008847E7"/>
    <w:rsid w:val="00884AE2"/>
    <w:rsid w:val="00884B0F"/>
    <w:rsid w:val="00885146"/>
    <w:rsid w:val="00886877"/>
    <w:rsid w:val="00886AA2"/>
    <w:rsid w:val="0088711E"/>
    <w:rsid w:val="00887726"/>
    <w:rsid w:val="00887C6A"/>
    <w:rsid w:val="008904FB"/>
    <w:rsid w:val="00890B41"/>
    <w:rsid w:val="008924CE"/>
    <w:rsid w:val="00893310"/>
    <w:rsid w:val="00893CF3"/>
    <w:rsid w:val="00893FF3"/>
    <w:rsid w:val="0089511B"/>
    <w:rsid w:val="00896569"/>
    <w:rsid w:val="00896D91"/>
    <w:rsid w:val="00897036"/>
    <w:rsid w:val="00897882"/>
    <w:rsid w:val="008A04AC"/>
    <w:rsid w:val="008A1BF7"/>
    <w:rsid w:val="008A1DD9"/>
    <w:rsid w:val="008A3BE7"/>
    <w:rsid w:val="008A3F25"/>
    <w:rsid w:val="008A401F"/>
    <w:rsid w:val="008A4CED"/>
    <w:rsid w:val="008A6128"/>
    <w:rsid w:val="008A6697"/>
    <w:rsid w:val="008A75B3"/>
    <w:rsid w:val="008B20BB"/>
    <w:rsid w:val="008B3CFF"/>
    <w:rsid w:val="008B3DEB"/>
    <w:rsid w:val="008B3DF3"/>
    <w:rsid w:val="008B4C3A"/>
    <w:rsid w:val="008B572F"/>
    <w:rsid w:val="008B6FB9"/>
    <w:rsid w:val="008B7C92"/>
    <w:rsid w:val="008C0B46"/>
    <w:rsid w:val="008C0C65"/>
    <w:rsid w:val="008C204C"/>
    <w:rsid w:val="008C22E0"/>
    <w:rsid w:val="008C28D2"/>
    <w:rsid w:val="008C36B7"/>
    <w:rsid w:val="008C6715"/>
    <w:rsid w:val="008C755F"/>
    <w:rsid w:val="008D0522"/>
    <w:rsid w:val="008D0F90"/>
    <w:rsid w:val="008D0FF1"/>
    <w:rsid w:val="008D2D31"/>
    <w:rsid w:val="008D30A9"/>
    <w:rsid w:val="008D321D"/>
    <w:rsid w:val="008D32AA"/>
    <w:rsid w:val="008D38F1"/>
    <w:rsid w:val="008D414F"/>
    <w:rsid w:val="008D4252"/>
    <w:rsid w:val="008D425C"/>
    <w:rsid w:val="008D446B"/>
    <w:rsid w:val="008D467A"/>
    <w:rsid w:val="008D5BDA"/>
    <w:rsid w:val="008D7768"/>
    <w:rsid w:val="008E24FE"/>
    <w:rsid w:val="008E25F4"/>
    <w:rsid w:val="008E3C74"/>
    <w:rsid w:val="008E3F07"/>
    <w:rsid w:val="008E48C4"/>
    <w:rsid w:val="008E499D"/>
    <w:rsid w:val="008E4B89"/>
    <w:rsid w:val="008E4CE7"/>
    <w:rsid w:val="008E5342"/>
    <w:rsid w:val="008E641A"/>
    <w:rsid w:val="008E6B96"/>
    <w:rsid w:val="008E6E21"/>
    <w:rsid w:val="008F0ABF"/>
    <w:rsid w:val="008F137F"/>
    <w:rsid w:val="008F138E"/>
    <w:rsid w:val="008F1609"/>
    <w:rsid w:val="008F4C90"/>
    <w:rsid w:val="008F5190"/>
    <w:rsid w:val="008F65C1"/>
    <w:rsid w:val="008F692E"/>
    <w:rsid w:val="0090093E"/>
    <w:rsid w:val="009009BE"/>
    <w:rsid w:val="00900ADD"/>
    <w:rsid w:val="009018AB"/>
    <w:rsid w:val="00904405"/>
    <w:rsid w:val="009045C4"/>
    <w:rsid w:val="009057C1"/>
    <w:rsid w:val="00906027"/>
    <w:rsid w:val="00907A2C"/>
    <w:rsid w:val="009104B5"/>
    <w:rsid w:val="00910ADE"/>
    <w:rsid w:val="009112EE"/>
    <w:rsid w:val="00911710"/>
    <w:rsid w:val="00911957"/>
    <w:rsid w:val="00912238"/>
    <w:rsid w:val="00912450"/>
    <w:rsid w:val="00914080"/>
    <w:rsid w:val="0091417E"/>
    <w:rsid w:val="009145CA"/>
    <w:rsid w:val="00914F4B"/>
    <w:rsid w:val="009152C1"/>
    <w:rsid w:val="00915338"/>
    <w:rsid w:val="00915F63"/>
    <w:rsid w:val="00920B02"/>
    <w:rsid w:val="00920EED"/>
    <w:rsid w:val="00920FB4"/>
    <w:rsid w:val="0092143C"/>
    <w:rsid w:val="00921E2F"/>
    <w:rsid w:val="0092328D"/>
    <w:rsid w:val="009250EE"/>
    <w:rsid w:val="009253EB"/>
    <w:rsid w:val="009255B3"/>
    <w:rsid w:val="00925DB0"/>
    <w:rsid w:val="00925E72"/>
    <w:rsid w:val="00926727"/>
    <w:rsid w:val="00927B79"/>
    <w:rsid w:val="00927B82"/>
    <w:rsid w:val="009309D8"/>
    <w:rsid w:val="00930A15"/>
    <w:rsid w:val="00930AD0"/>
    <w:rsid w:val="00931809"/>
    <w:rsid w:val="0093207D"/>
    <w:rsid w:val="0093326D"/>
    <w:rsid w:val="00933DDD"/>
    <w:rsid w:val="0093416B"/>
    <w:rsid w:val="00934D61"/>
    <w:rsid w:val="00935121"/>
    <w:rsid w:val="00935A75"/>
    <w:rsid w:val="00935FDE"/>
    <w:rsid w:val="00940203"/>
    <w:rsid w:val="009406C5"/>
    <w:rsid w:val="00940726"/>
    <w:rsid w:val="00942110"/>
    <w:rsid w:val="00942280"/>
    <w:rsid w:val="009425D5"/>
    <w:rsid w:val="00942A85"/>
    <w:rsid w:val="009432AC"/>
    <w:rsid w:val="00943750"/>
    <w:rsid w:val="00943998"/>
    <w:rsid w:val="00943BE8"/>
    <w:rsid w:val="00944080"/>
    <w:rsid w:val="009473D8"/>
    <w:rsid w:val="00951AC1"/>
    <w:rsid w:val="009525B5"/>
    <w:rsid w:val="00953571"/>
    <w:rsid w:val="00953B87"/>
    <w:rsid w:val="00953C4D"/>
    <w:rsid w:val="009541CC"/>
    <w:rsid w:val="00954928"/>
    <w:rsid w:val="00955665"/>
    <w:rsid w:val="00957771"/>
    <w:rsid w:val="00957CE2"/>
    <w:rsid w:val="00960814"/>
    <w:rsid w:val="00960FB6"/>
    <w:rsid w:val="00961062"/>
    <w:rsid w:val="00961B8E"/>
    <w:rsid w:val="00961F62"/>
    <w:rsid w:val="0096309F"/>
    <w:rsid w:val="00963D1F"/>
    <w:rsid w:val="00965472"/>
    <w:rsid w:val="0096566C"/>
    <w:rsid w:val="00966FC3"/>
    <w:rsid w:val="00967DC6"/>
    <w:rsid w:val="00970E45"/>
    <w:rsid w:val="009719D8"/>
    <w:rsid w:val="00972356"/>
    <w:rsid w:val="00972395"/>
    <w:rsid w:val="0097280B"/>
    <w:rsid w:val="00972BBC"/>
    <w:rsid w:val="00973658"/>
    <w:rsid w:val="0097373A"/>
    <w:rsid w:val="00973C87"/>
    <w:rsid w:val="009744B0"/>
    <w:rsid w:val="009755BD"/>
    <w:rsid w:val="00975EE2"/>
    <w:rsid w:val="009806C4"/>
    <w:rsid w:val="0098277D"/>
    <w:rsid w:val="0098283F"/>
    <w:rsid w:val="00982946"/>
    <w:rsid w:val="00983A86"/>
    <w:rsid w:val="009865AE"/>
    <w:rsid w:val="00991544"/>
    <w:rsid w:val="009919FA"/>
    <w:rsid w:val="00992BDE"/>
    <w:rsid w:val="00993514"/>
    <w:rsid w:val="009941DA"/>
    <w:rsid w:val="00996DFC"/>
    <w:rsid w:val="009A0CE1"/>
    <w:rsid w:val="009A1D70"/>
    <w:rsid w:val="009A3A95"/>
    <w:rsid w:val="009A54B3"/>
    <w:rsid w:val="009A5AB9"/>
    <w:rsid w:val="009A6758"/>
    <w:rsid w:val="009B0B2C"/>
    <w:rsid w:val="009B2013"/>
    <w:rsid w:val="009B2272"/>
    <w:rsid w:val="009B2BF1"/>
    <w:rsid w:val="009B3D1C"/>
    <w:rsid w:val="009B3DE5"/>
    <w:rsid w:val="009B445E"/>
    <w:rsid w:val="009B4671"/>
    <w:rsid w:val="009B50BA"/>
    <w:rsid w:val="009B5AD9"/>
    <w:rsid w:val="009B5B28"/>
    <w:rsid w:val="009B5C0D"/>
    <w:rsid w:val="009B6A16"/>
    <w:rsid w:val="009B7919"/>
    <w:rsid w:val="009C003E"/>
    <w:rsid w:val="009C0BBB"/>
    <w:rsid w:val="009C192E"/>
    <w:rsid w:val="009C2F9E"/>
    <w:rsid w:val="009C399F"/>
    <w:rsid w:val="009C580F"/>
    <w:rsid w:val="009C58A9"/>
    <w:rsid w:val="009C79CB"/>
    <w:rsid w:val="009D02C9"/>
    <w:rsid w:val="009D080B"/>
    <w:rsid w:val="009D09BD"/>
    <w:rsid w:val="009D1397"/>
    <w:rsid w:val="009D1C58"/>
    <w:rsid w:val="009D2B19"/>
    <w:rsid w:val="009D3AE2"/>
    <w:rsid w:val="009D46FD"/>
    <w:rsid w:val="009D5875"/>
    <w:rsid w:val="009D5AE6"/>
    <w:rsid w:val="009D6505"/>
    <w:rsid w:val="009E0A6C"/>
    <w:rsid w:val="009E18BD"/>
    <w:rsid w:val="009E1F28"/>
    <w:rsid w:val="009E2B3F"/>
    <w:rsid w:val="009E4294"/>
    <w:rsid w:val="009E4308"/>
    <w:rsid w:val="009E4800"/>
    <w:rsid w:val="009E516E"/>
    <w:rsid w:val="009E5E65"/>
    <w:rsid w:val="009E6168"/>
    <w:rsid w:val="009E649A"/>
    <w:rsid w:val="009E650F"/>
    <w:rsid w:val="009E693B"/>
    <w:rsid w:val="009E6DE1"/>
    <w:rsid w:val="009E71B0"/>
    <w:rsid w:val="009F0142"/>
    <w:rsid w:val="009F05BA"/>
    <w:rsid w:val="009F1105"/>
    <w:rsid w:val="009F2EAC"/>
    <w:rsid w:val="009F2F4C"/>
    <w:rsid w:val="009F4B37"/>
    <w:rsid w:val="009F61D4"/>
    <w:rsid w:val="009F6CD2"/>
    <w:rsid w:val="009F7FD0"/>
    <w:rsid w:val="00A002F2"/>
    <w:rsid w:val="00A00949"/>
    <w:rsid w:val="00A013C0"/>
    <w:rsid w:val="00A016FA"/>
    <w:rsid w:val="00A0184D"/>
    <w:rsid w:val="00A01E28"/>
    <w:rsid w:val="00A01F77"/>
    <w:rsid w:val="00A03051"/>
    <w:rsid w:val="00A07BAF"/>
    <w:rsid w:val="00A1041B"/>
    <w:rsid w:val="00A10E37"/>
    <w:rsid w:val="00A137BF"/>
    <w:rsid w:val="00A152E1"/>
    <w:rsid w:val="00A159B7"/>
    <w:rsid w:val="00A16CAD"/>
    <w:rsid w:val="00A17035"/>
    <w:rsid w:val="00A171A1"/>
    <w:rsid w:val="00A17C1B"/>
    <w:rsid w:val="00A2003F"/>
    <w:rsid w:val="00A20739"/>
    <w:rsid w:val="00A21593"/>
    <w:rsid w:val="00A2184A"/>
    <w:rsid w:val="00A21F0D"/>
    <w:rsid w:val="00A2215B"/>
    <w:rsid w:val="00A22938"/>
    <w:rsid w:val="00A248C0"/>
    <w:rsid w:val="00A25004"/>
    <w:rsid w:val="00A26404"/>
    <w:rsid w:val="00A27858"/>
    <w:rsid w:val="00A3009F"/>
    <w:rsid w:val="00A302E1"/>
    <w:rsid w:val="00A30C24"/>
    <w:rsid w:val="00A30C8C"/>
    <w:rsid w:val="00A31065"/>
    <w:rsid w:val="00A32080"/>
    <w:rsid w:val="00A32F04"/>
    <w:rsid w:val="00A35702"/>
    <w:rsid w:val="00A36581"/>
    <w:rsid w:val="00A4126D"/>
    <w:rsid w:val="00A4223F"/>
    <w:rsid w:val="00A42530"/>
    <w:rsid w:val="00A42694"/>
    <w:rsid w:val="00A437C6"/>
    <w:rsid w:val="00A44769"/>
    <w:rsid w:val="00A44970"/>
    <w:rsid w:val="00A4515B"/>
    <w:rsid w:val="00A45B2E"/>
    <w:rsid w:val="00A45B99"/>
    <w:rsid w:val="00A45E83"/>
    <w:rsid w:val="00A46502"/>
    <w:rsid w:val="00A46700"/>
    <w:rsid w:val="00A4769F"/>
    <w:rsid w:val="00A51C7E"/>
    <w:rsid w:val="00A53AB8"/>
    <w:rsid w:val="00A56939"/>
    <w:rsid w:val="00A569B4"/>
    <w:rsid w:val="00A57EC2"/>
    <w:rsid w:val="00A607F5"/>
    <w:rsid w:val="00A60992"/>
    <w:rsid w:val="00A60A49"/>
    <w:rsid w:val="00A62392"/>
    <w:rsid w:val="00A63465"/>
    <w:rsid w:val="00A636C5"/>
    <w:rsid w:val="00A638B2"/>
    <w:rsid w:val="00A63D30"/>
    <w:rsid w:val="00A64108"/>
    <w:rsid w:val="00A653FC"/>
    <w:rsid w:val="00A65F18"/>
    <w:rsid w:val="00A664DE"/>
    <w:rsid w:val="00A6698F"/>
    <w:rsid w:val="00A67A51"/>
    <w:rsid w:val="00A67FA5"/>
    <w:rsid w:val="00A70126"/>
    <w:rsid w:val="00A71B2A"/>
    <w:rsid w:val="00A72044"/>
    <w:rsid w:val="00A72369"/>
    <w:rsid w:val="00A73013"/>
    <w:rsid w:val="00A76464"/>
    <w:rsid w:val="00A774D2"/>
    <w:rsid w:val="00A776AE"/>
    <w:rsid w:val="00A77B26"/>
    <w:rsid w:val="00A81DAA"/>
    <w:rsid w:val="00A81F51"/>
    <w:rsid w:val="00A8407F"/>
    <w:rsid w:val="00A8414E"/>
    <w:rsid w:val="00A8442D"/>
    <w:rsid w:val="00A84FD8"/>
    <w:rsid w:val="00A852E3"/>
    <w:rsid w:val="00A85EF2"/>
    <w:rsid w:val="00A86639"/>
    <w:rsid w:val="00A8685A"/>
    <w:rsid w:val="00A86B84"/>
    <w:rsid w:val="00A86DA4"/>
    <w:rsid w:val="00A8781D"/>
    <w:rsid w:val="00A91360"/>
    <w:rsid w:val="00A91EB0"/>
    <w:rsid w:val="00A9304B"/>
    <w:rsid w:val="00A93973"/>
    <w:rsid w:val="00AA0C82"/>
    <w:rsid w:val="00AA141D"/>
    <w:rsid w:val="00AA260E"/>
    <w:rsid w:val="00AA2644"/>
    <w:rsid w:val="00AA2BF9"/>
    <w:rsid w:val="00AA33FD"/>
    <w:rsid w:val="00AA564F"/>
    <w:rsid w:val="00AA5BF2"/>
    <w:rsid w:val="00AA6E7D"/>
    <w:rsid w:val="00AB00F1"/>
    <w:rsid w:val="00AB1D64"/>
    <w:rsid w:val="00AB331C"/>
    <w:rsid w:val="00AB33A8"/>
    <w:rsid w:val="00AB373A"/>
    <w:rsid w:val="00AB469C"/>
    <w:rsid w:val="00AB72F8"/>
    <w:rsid w:val="00AC03A3"/>
    <w:rsid w:val="00AC3454"/>
    <w:rsid w:val="00AC36AB"/>
    <w:rsid w:val="00AC427E"/>
    <w:rsid w:val="00AC6EED"/>
    <w:rsid w:val="00AC70A1"/>
    <w:rsid w:val="00AC73F4"/>
    <w:rsid w:val="00AC7BA7"/>
    <w:rsid w:val="00AD0241"/>
    <w:rsid w:val="00AD0488"/>
    <w:rsid w:val="00AD2EAD"/>
    <w:rsid w:val="00AD654B"/>
    <w:rsid w:val="00AE0569"/>
    <w:rsid w:val="00AE26A8"/>
    <w:rsid w:val="00AE3EB7"/>
    <w:rsid w:val="00AE4216"/>
    <w:rsid w:val="00AE551C"/>
    <w:rsid w:val="00AE5F36"/>
    <w:rsid w:val="00AE61A5"/>
    <w:rsid w:val="00AF070D"/>
    <w:rsid w:val="00AF0C45"/>
    <w:rsid w:val="00AF20F3"/>
    <w:rsid w:val="00AF4294"/>
    <w:rsid w:val="00AF4DE7"/>
    <w:rsid w:val="00AF6B69"/>
    <w:rsid w:val="00AF763F"/>
    <w:rsid w:val="00AF78A9"/>
    <w:rsid w:val="00AF7CBC"/>
    <w:rsid w:val="00B00CF1"/>
    <w:rsid w:val="00B0177C"/>
    <w:rsid w:val="00B01E23"/>
    <w:rsid w:val="00B03507"/>
    <w:rsid w:val="00B039E2"/>
    <w:rsid w:val="00B03B71"/>
    <w:rsid w:val="00B0472A"/>
    <w:rsid w:val="00B04FD4"/>
    <w:rsid w:val="00B05D86"/>
    <w:rsid w:val="00B063C6"/>
    <w:rsid w:val="00B06AB4"/>
    <w:rsid w:val="00B06B46"/>
    <w:rsid w:val="00B07296"/>
    <w:rsid w:val="00B07465"/>
    <w:rsid w:val="00B0754A"/>
    <w:rsid w:val="00B075BC"/>
    <w:rsid w:val="00B079D7"/>
    <w:rsid w:val="00B1005E"/>
    <w:rsid w:val="00B11C6B"/>
    <w:rsid w:val="00B13084"/>
    <w:rsid w:val="00B14001"/>
    <w:rsid w:val="00B14AAE"/>
    <w:rsid w:val="00B14F3F"/>
    <w:rsid w:val="00B161AA"/>
    <w:rsid w:val="00B16337"/>
    <w:rsid w:val="00B169C1"/>
    <w:rsid w:val="00B17216"/>
    <w:rsid w:val="00B17847"/>
    <w:rsid w:val="00B20568"/>
    <w:rsid w:val="00B2068C"/>
    <w:rsid w:val="00B212EE"/>
    <w:rsid w:val="00B22014"/>
    <w:rsid w:val="00B220E3"/>
    <w:rsid w:val="00B22A39"/>
    <w:rsid w:val="00B2372C"/>
    <w:rsid w:val="00B24799"/>
    <w:rsid w:val="00B26471"/>
    <w:rsid w:val="00B274C9"/>
    <w:rsid w:val="00B27DDF"/>
    <w:rsid w:val="00B3064B"/>
    <w:rsid w:val="00B31809"/>
    <w:rsid w:val="00B32186"/>
    <w:rsid w:val="00B32865"/>
    <w:rsid w:val="00B330C8"/>
    <w:rsid w:val="00B3371B"/>
    <w:rsid w:val="00B33FC8"/>
    <w:rsid w:val="00B351ED"/>
    <w:rsid w:val="00B364AB"/>
    <w:rsid w:val="00B3799D"/>
    <w:rsid w:val="00B37D0F"/>
    <w:rsid w:val="00B40A21"/>
    <w:rsid w:val="00B410A3"/>
    <w:rsid w:val="00B419D4"/>
    <w:rsid w:val="00B4299C"/>
    <w:rsid w:val="00B42B92"/>
    <w:rsid w:val="00B432C8"/>
    <w:rsid w:val="00B432EA"/>
    <w:rsid w:val="00B43AEF"/>
    <w:rsid w:val="00B44140"/>
    <w:rsid w:val="00B46A51"/>
    <w:rsid w:val="00B474DF"/>
    <w:rsid w:val="00B47D13"/>
    <w:rsid w:val="00B47E0E"/>
    <w:rsid w:val="00B506CD"/>
    <w:rsid w:val="00B5126B"/>
    <w:rsid w:val="00B51CD0"/>
    <w:rsid w:val="00B521B2"/>
    <w:rsid w:val="00B52327"/>
    <w:rsid w:val="00B5232B"/>
    <w:rsid w:val="00B532DE"/>
    <w:rsid w:val="00B53F4E"/>
    <w:rsid w:val="00B54DEE"/>
    <w:rsid w:val="00B5639F"/>
    <w:rsid w:val="00B56D5A"/>
    <w:rsid w:val="00B57533"/>
    <w:rsid w:val="00B57D1E"/>
    <w:rsid w:val="00B57F45"/>
    <w:rsid w:val="00B60238"/>
    <w:rsid w:val="00B60F29"/>
    <w:rsid w:val="00B61A23"/>
    <w:rsid w:val="00B61DE1"/>
    <w:rsid w:val="00B62CFE"/>
    <w:rsid w:val="00B63CE6"/>
    <w:rsid w:val="00B659FB"/>
    <w:rsid w:val="00B65D8B"/>
    <w:rsid w:val="00B670F9"/>
    <w:rsid w:val="00B71B03"/>
    <w:rsid w:val="00B73763"/>
    <w:rsid w:val="00B740B2"/>
    <w:rsid w:val="00B7458C"/>
    <w:rsid w:val="00B75B7B"/>
    <w:rsid w:val="00B76EB5"/>
    <w:rsid w:val="00B800BE"/>
    <w:rsid w:val="00B81891"/>
    <w:rsid w:val="00B823C0"/>
    <w:rsid w:val="00B82B53"/>
    <w:rsid w:val="00B84533"/>
    <w:rsid w:val="00B8493F"/>
    <w:rsid w:val="00B85FDC"/>
    <w:rsid w:val="00B86666"/>
    <w:rsid w:val="00B87101"/>
    <w:rsid w:val="00B876E3"/>
    <w:rsid w:val="00B91BDD"/>
    <w:rsid w:val="00B94357"/>
    <w:rsid w:val="00B94818"/>
    <w:rsid w:val="00B966D8"/>
    <w:rsid w:val="00B96A7F"/>
    <w:rsid w:val="00B97643"/>
    <w:rsid w:val="00B97785"/>
    <w:rsid w:val="00B97A16"/>
    <w:rsid w:val="00B97F54"/>
    <w:rsid w:val="00BA0E56"/>
    <w:rsid w:val="00BA1945"/>
    <w:rsid w:val="00BA4432"/>
    <w:rsid w:val="00BA4D13"/>
    <w:rsid w:val="00BA5659"/>
    <w:rsid w:val="00BA5C4E"/>
    <w:rsid w:val="00BA5D07"/>
    <w:rsid w:val="00BA66CA"/>
    <w:rsid w:val="00BB0D35"/>
    <w:rsid w:val="00BB2532"/>
    <w:rsid w:val="00BB3ACC"/>
    <w:rsid w:val="00BB3F9B"/>
    <w:rsid w:val="00BB54B0"/>
    <w:rsid w:val="00BB58AD"/>
    <w:rsid w:val="00BB598D"/>
    <w:rsid w:val="00BB6DC8"/>
    <w:rsid w:val="00BC028B"/>
    <w:rsid w:val="00BC1E3A"/>
    <w:rsid w:val="00BC2A02"/>
    <w:rsid w:val="00BC4000"/>
    <w:rsid w:val="00BC6488"/>
    <w:rsid w:val="00BD3040"/>
    <w:rsid w:val="00BD37FC"/>
    <w:rsid w:val="00BD3EAE"/>
    <w:rsid w:val="00BD5741"/>
    <w:rsid w:val="00BD57B6"/>
    <w:rsid w:val="00BD5B96"/>
    <w:rsid w:val="00BE156F"/>
    <w:rsid w:val="00BE1578"/>
    <w:rsid w:val="00BE1A5F"/>
    <w:rsid w:val="00BE1BA7"/>
    <w:rsid w:val="00BE217B"/>
    <w:rsid w:val="00BE33A2"/>
    <w:rsid w:val="00BE34A4"/>
    <w:rsid w:val="00BE3833"/>
    <w:rsid w:val="00BE3C3F"/>
    <w:rsid w:val="00BE4557"/>
    <w:rsid w:val="00BE4AF6"/>
    <w:rsid w:val="00BE53D2"/>
    <w:rsid w:val="00BE53F3"/>
    <w:rsid w:val="00BE5CE1"/>
    <w:rsid w:val="00BE749C"/>
    <w:rsid w:val="00BF041B"/>
    <w:rsid w:val="00BF076D"/>
    <w:rsid w:val="00BF07D0"/>
    <w:rsid w:val="00BF15B7"/>
    <w:rsid w:val="00BF42C4"/>
    <w:rsid w:val="00BF4D77"/>
    <w:rsid w:val="00BF4FFA"/>
    <w:rsid w:val="00BF5511"/>
    <w:rsid w:val="00BF6767"/>
    <w:rsid w:val="00BF6CA0"/>
    <w:rsid w:val="00BF7FCD"/>
    <w:rsid w:val="00C004B9"/>
    <w:rsid w:val="00C00927"/>
    <w:rsid w:val="00C01510"/>
    <w:rsid w:val="00C016FA"/>
    <w:rsid w:val="00C025AB"/>
    <w:rsid w:val="00C028D2"/>
    <w:rsid w:val="00C03161"/>
    <w:rsid w:val="00C05517"/>
    <w:rsid w:val="00C0559A"/>
    <w:rsid w:val="00C05689"/>
    <w:rsid w:val="00C062A9"/>
    <w:rsid w:val="00C063E7"/>
    <w:rsid w:val="00C064D4"/>
    <w:rsid w:val="00C0659D"/>
    <w:rsid w:val="00C0745A"/>
    <w:rsid w:val="00C07F9C"/>
    <w:rsid w:val="00C100D8"/>
    <w:rsid w:val="00C119EA"/>
    <w:rsid w:val="00C1312E"/>
    <w:rsid w:val="00C13923"/>
    <w:rsid w:val="00C14AA0"/>
    <w:rsid w:val="00C15B47"/>
    <w:rsid w:val="00C15EBD"/>
    <w:rsid w:val="00C165C1"/>
    <w:rsid w:val="00C16C9D"/>
    <w:rsid w:val="00C16D3D"/>
    <w:rsid w:val="00C16E56"/>
    <w:rsid w:val="00C17A04"/>
    <w:rsid w:val="00C20812"/>
    <w:rsid w:val="00C24359"/>
    <w:rsid w:val="00C2476A"/>
    <w:rsid w:val="00C24832"/>
    <w:rsid w:val="00C269B7"/>
    <w:rsid w:val="00C2714A"/>
    <w:rsid w:val="00C31AE2"/>
    <w:rsid w:val="00C31C43"/>
    <w:rsid w:val="00C325BB"/>
    <w:rsid w:val="00C33EB6"/>
    <w:rsid w:val="00C340F9"/>
    <w:rsid w:val="00C35F95"/>
    <w:rsid w:val="00C36291"/>
    <w:rsid w:val="00C4129E"/>
    <w:rsid w:val="00C4180F"/>
    <w:rsid w:val="00C42F44"/>
    <w:rsid w:val="00C44037"/>
    <w:rsid w:val="00C457D4"/>
    <w:rsid w:val="00C45A7F"/>
    <w:rsid w:val="00C46A4D"/>
    <w:rsid w:val="00C46BF2"/>
    <w:rsid w:val="00C475CE"/>
    <w:rsid w:val="00C50481"/>
    <w:rsid w:val="00C50933"/>
    <w:rsid w:val="00C5104F"/>
    <w:rsid w:val="00C51842"/>
    <w:rsid w:val="00C52734"/>
    <w:rsid w:val="00C5359D"/>
    <w:rsid w:val="00C53F03"/>
    <w:rsid w:val="00C5511D"/>
    <w:rsid w:val="00C56C75"/>
    <w:rsid w:val="00C57109"/>
    <w:rsid w:val="00C61C3D"/>
    <w:rsid w:val="00C63970"/>
    <w:rsid w:val="00C63EC8"/>
    <w:rsid w:val="00C64868"/>
    <w:rsid w:val="00C64ED7"/>
    <w:rsid w:val="00C659DA"/>
    <w:rsid w:val="00C66484"/>
    <w:rsid w:val="00C665A5"/>
    <w:rsid w:val="00C708C5"/>
    <w:rsid w:val="00C711D8"/>
    <w:rsid w:val="00C72432"/>
    <w:rsid w:val="00C72C8B"/>
    <w:rsid w:val="00C730E1"/>
    <w:rsid w:val="00C741A2"/>
    <w:rsid w:val="00C746FF"/>
    <w:rsid w:val="00C74D76"/>
    <w:rsid w:val="00C7605C"/>
    <w:rsid w:val="00C80009"/>
    <w:rsid w:val="00C811DF"/>
    <w:rsid w:val="00C81D10"/>
    <w:rsid w:val="00C822E2"/>
    <w:rsid w:val="00C83FE0"/>
    <w:rsid w:val="00C8463B"/>
    <w:rsid w:val="00C855BE"/>
    <w:rsid w:val="00C855E5"/>
    <w:rsid w:val="00C8565D"/>
    <w:rsid w:val="00C859BB"/>
    <w:rsid w:val="00C85A28"/>
    <w:rsid w:val="00C85E00"/>
    <w:rsid w:val="00C86740"/>
    <w:rsid w:val="00C90089"/>
    <w:rsid w:val="00C900CC"/>
    <w:rsid w:val="00C90E9D"/>
    <w:rsid w:val="00C91B11"/>
    <w:rsid w:val="00C92025"/>
    <w:rsid w:val="00C925DA"/>
    <w:rsid w:val="00C934AA"/>
    <w:rsid w:val="00C93575"/>
    <w:rsid w:val="00C938E2"/>
    <w:rsid w:val="00C942EB"/>
    <w:rsid w:val="00C95468"/>
    <w:rsid w:val="00C9609A"/>
    <w:rsid w:val="00C96B2E"/>
    <w:rsid w:val="00C97111"/>
    <w:rsid w:val="00C97ECF"/>
    <w:rsid w:val="00CA0316"/>
    <w:rsid w:val="00CA1294"/>
    <w:rsid w:val="00CA4335"/>
    <w:rsid w:val="00CA51B5"/>
    <w:rsid w:val="00CA5304"/>
    <w:rsid w:val="00CA5B32"/>
    <w:rsid w:val="00CA693F"/>
    <w:rsid w:val="00CA6DC4"/>
    <w:rsid w:val="00CA714D"/>
    <w:rsid w:val="00CB1874"/>
    <w:rsid w:val="00CB21A8"/>
    <w:rsid w:val="00CB2C02"/>
    <w:rsid w:val="00CB327A"/>
    <w:rsid w:val="00CB37B4"/>
    <w:rsid w:val="00CB38DD"/>
    <w:rsid w:val="00CB48CD"/>
    <w:rsid w:val="00CB6371"/>
    <w:rsid w:val="00CB7603"/>
    <w:rsid w:val="00CC0508"/>
    <w:rsid w:val="00CC0926"/>
    <w:rsid w:val="00CC0D62"/>
    <w:rsid w:val="00CC110D"/>
    <w:rsid w:val="00CC23F7"/>
    <w:rsid w:val="00CC3183"/>
    <w:rsid w:val="00CC3783"/>
    <w:rsid w:val="00CC3C59"/>
    <w:rsid w:val="00CD01CF"/>
    <w:rsid w:val="00CD0A49"/>
    <w:rsid w:val="00CD1122"/>
    <w:rsid w:val="00CD2695"/>
    <w:rsid w:val="00CD284B"/>
    <w:rsid w:val="00CD4147"/>
    <w:rsid w:val="00CD4941"/>
    <w:rsid w:val="00CD4D4D"/>
    <w:rsid w:val="00CD5355"/>
    <w:rsid w:val="00CD7390"/>
    <w:rsid w:val="00CD75B3"/>
    <w:rsid w:val="00CD76D7"/>
    <w:rsid w:val="00CE1680"/>
    <w:rsid w:val="00CE1A9B"/>
    <w:rsid w:val="00CE239B"/>
    <w:rsid w:val="00CE2508"/>
    <w:rsid w:val="00CE3C42"/>
    <w:rsid w:val="00CE632A"/>
    <w:rsid w:val="00CE658B"/>
    <w:rsid w:val="00CE7E0F"/>
    <w:rsid w:val="00CF1D67"/>
    <w:rsid w:val="00CF1E83"/>
    <w:rsid w:val="00CF267B"/>
    <w:rsid w:val="00CF2E8E"/>
    <w:rsid w:val="00CF4471"/>
    <w:rsid w:val="00CF45CB"/>
    <w:rsid w:val="00CF5757"/>
    <w:rsid w:val="00CF5DC6"/>
    <w:rsid w:val="00CF5F9B"/>
    <w:rsid w:val="00CF6762"/>
    <w:rsid w:val="00CF6779"/>
    <w:rsid w:val="00CF77D0"/>
    <w:rsid w:val="00D00687"/>
    <w:rsid w:val="00D00705"/>
    <w:rsid w:val="00D007D8"/>
    <w:rsid w:val="00D01C10"/>
    <w:rsid w:val="00D02162"/>
    <w:rsid w:val="00D0260D"/>
    <w:rsid w:val="00D028F2"/>
    <w:rsid w:val="00D02945"/>
    <w:rsid w:val="00D036F5"/>
    <w:rsid w:val="00D04892"/>
    <w:rsid w:val="00D0513B"/>
    <w:rsid w:val="00D051A7"/>
    <w:rsid w:val="00D05273"/>
    <w:rsid w:val="00D06F04"/>
    <w:rsid w:val="00D07F99"/>
    <w:rsid w:val="00D107E2"/>
    <w:rsid w:val="00D11EA3"/>
    <w:rsid w:val="00D12761"/>
    <w:rsid w:val="00D12C59"/>
    <w:rsid w:val="00D13466"/>
    <w:rsid w:val="00D13A16"/>
    <w:rsid w:val="00D16F99"/>
    <w:rsid w:val="00D17120"/>
    <w:rsid w:val="00D2036E"/>
    <w:rsid w:val="00D20679"/>
    <w:rsid w:val="00D20D7C"/>
    <w:rsid w:val="00D22548"/>
    <w:rsid w:val="00D22705"/>
    <w:rsid w:val="00D22A0D"/>
    <w:rsid w:val="00D22FEA"/>
    <w:rsid w:val="00D2402F"/>
    <w:rsid w:val="00D25B37"/>
    <w:rsid w:val="00D267CC"/>
    <w:rsid w:val="00D26BA2"/>
    <w:rsid w:val="00D2778C"/>
    <w:rsid w:val="00D320D0"/>
    <w:rsid w:val="00D32736"/>
    <w:rsid w:val="00D3278A"/>
    <w:rsid w:val="00D32C0A"/>
    <w:rsid w:val="00D33371"/>
    <w:rsid w:val="00D33755"/>
    <w:rsid w:val="00D34192"/>
    <w:rsid w:val="00D34EF0"/>
    <w:rsid w:val="00D34F67"/>
    <w:rsid w:val="00D35658"/>
    <w:rsid w:val="00D35DEB"/>
    <w:rsid w:val="00D35E78"/>
    <w:rsid w:val="00D3677F"/>
    <w:rsid w:val="00D37259"/>
    <w:rsid w:val="00D417AA"/>
    <w:rsid w:val="00D417DE"/>
    <w:rsid w:val="00D4201F"/>
    <w:rsid w:val="00D43935"/>
    <w:rsid w:val="00D43D14"/>
    <w:rsid w:val="00D44683"/>
    <w:rsid w:val="00D44BAD"/>
    <w:rsid w:val="00D44FE6"/>
    <w:rsid w:val="00D4570E"/>
    <w:rsid w:val="00D4656F"/>
    <w:rsid w:val="00D4754C"/>
    <w:rsid w:val="00D47880"/>
    <w:rsid w:val="00D51127"/>
    <w:rsid w:val="00D51709"/>
    <w:rsid w:val="00D51936"/>
    <w:rsid w:val="00D51E57"/>
    <w:rsid w:val="00D52979"/>
    <w:rsid w:val="00D53324"/>
    <w:rsid w:val="00D55705"/>
    <w:rsid w:val="00D56D57"/>
    <w:rsid w:val="00D57E93"/>
    <w:rsid w:val="00D60B75"/>
    <w:rsid w:val="00D621C1"/>
    <w:rsid w:val="00D63A08"/>
    <w:rsid w:val="00D63B2A"/>
    <w:rsid w:val="00D63F54"/>
    <w:rsid w:val="00D640B1"/>
    <w:rsid w:val="00D6418E"/>
    <w:rsid w:val="00D643F0"/>
    <w:rsid w:val="00D649D1"/>
    <w:rsid w:val="00D6664E"/>
    <w:rsid w:val="00D666BA"/>
    <w:rsid w:val="00D66DA2"/>
    <w:rsid w:val="00D707EE"/>
    <w:rsid w:val="00D70EED"/>
    <w:rsid w:val="00D71691"/>
    <w:rsid w:val="00D71736"/>
    <w:rsid w:val="00D71F6D"/>
    <w:rsid w:val="00D744C9"/>
    <w:rsid w:val="00D745EF"/>
    <w:rsid w:val="00D74B70"/>
    <w:rsid w:val="00D757EC"/>
    <w:rsid w:val="00D76322"/>
    <w:rsid w:val="00D77432"/>
    <w:rsid w:val="00D776A1"/>
    <w:rsid w:val="00D77B46"/>
    <w:rsid w:val="00D80D4E"/>
    <w:rsid w:val="00D813A3"/>
    <w:rsid w:val="00D823FE"/>
    <w:rsid w:val="00D83EE3"/>
    <w:rsid w:val="00D84574"/>
    <w:rsid w:val="00D85991"/>
    <w:rsid w:val="00D86AB2"/>
    <w:rsid w:val="00D86FF2"/>
    <w:rsid w:val="00D90083"/>
    <w:rsid w:val="00D90CAC"/>
    <w:rsid w:val="00D91BC9"/>
    <w:rsid w:val="00D95AB5"/>
    <w:rsid w:val="00D95FF8"/>
    <w:rsid w:val="00D966D7"/>
    <w:rsid w:val="00D9770A"/>
    <w:rsid w:val="00D9791F"/>
    <w:rsid w:val="00D97999"/>
    <w:rsid w:val="00DA11F6"/>
    <w:rsid w:val="00DA143E"/>
    <w:rsid w:val="00DA465B"/>
    <w:rsid w:val="00DA55C6"/>
    <w:rsid w:val="00DA566B"/>
    <w:rsid w:val="00DA5C63"/>
    <w:rsid w:val="00DA6D0B"/>
    <w:rsid w:val="00DA7BC5"/>
    <w:rsid w:val="00DB09C2"/>
    <w:rsid w:val="00DB0E9C"/>
    <w:rsid w:val="00DB1A7D"/>
    <w:rsid w:val="00DB3412"/>
    <w:rsid w:val="00DB3DEF"/>
    <w:rsid w:val="00DB40C2"/>
    <w:rsid w:val="00DB4323"/>
    <w:rsid w:val="00DB4E87"/>
    <w:rsid w:val="00DB7D3D"/>
    <w:rsid w:val="00DC17CA"/>
    <w:rsid w:val="00DC1E10"/>
    <w:rsid w:val="00DC21EB"/>
    <w:rsid w:val="00DC24E4"/>
    <w:rsid w:val="00DC2A46"/>
    <w:rsid w:val="00DC2CDE"/>
    <w:rsid w:val="00DC37BF"/>
    <w:rsid w:val="00DC3BEA"/>
    <w:rsid w:val="00DC5C7E"/>
    <w:rsid w:val="00DC5F56"/>
    <w:rsid w:val="00DC5FE6"/>
    <w:rsid w:val="00DC6652"/>
    <w:rsid w:val="00DD00B8"/>
    <w:rsid w:val="00DD0C50"/>
    <w:rsid w:val="00DD1CDD"/>
    <w:rsid w:val="00DD2645"/>
    <w:rsid w:val="00DD2E79"/>
    <w:rsid w:val="00DD400B"/>
    <w:rsid w:val="00DD4E81"/>
    <w:rsid w:val="00DD7878"/>
    <w:rsid w:val="00DE0D52"/>
    <w:rsid w:val="00DE40FA"/>
    <w:rsid w:val="00DE4FA0"/>
    <w:rsid w:val="00DE7717"/>
    <w:rsid w:val="00DF58D9"/>
    <w:rsid w:val="00DF5CAC"/>
    <w:rsid w:val="00DF7153"/>
    <w:rsid w:val="00DF79D5"/>
    <w:rsid w:val="00DF7E7D"/>
    <w:rsid w:val="00E0084A"/>
    <w:rsid w:val="00E01F93"/>
    <w:rsid w:val="00E04E66"/>
    <w:rsid w:val="00E05DDC"/>
    <w:rsid w:val="00E060CC"/>
    <w:rsid w:val="00E060DA"/>
    <w:rsid w:val="00E0692F"/>
    <w:rsid w:val="00E07A14"/>
    <w:rsid w:val="00E101E1"/>
    <w:rsid w:val="00E108FD"/>
    <w:rsid w:val="00E11CCC"/>
    <w:rsid w:val="00E11EF8"/>
    <w:rsid w:val="00E12093"/>
    <w:rsid w:val="00E12303"/>
    <w:rsid w:val="00E126BE"/>
    <w:rsid w:val="00E13262"/>
    <w:rsid w:val="00E14BF1"/>
    <w:rsid w:val="00E15FD9"/>
    <w:rsid w:val="00E16151"/>
    <w:rsid w:val="00E2010C"/>
    <w:rsid w:val="00E20748"/>
    <w:rsid w:val="00E20B4C"/>
    <w:rsid w:val="00E215EB"/>
    <w:rsid w:val="00E226FE"/>
    <w:rsid w:val="00E22AC1"/>
    <w:rsid w:val="00E22DD1"/>
    <w:rsid w:val="00E23F2D"/>
    <w:rsid w:val="00E240AC"/>
    <w:rsid w:val="00E278B0"/>
    <w:rsid w:val="00E27E2B"/>
    <w:rsid w:val="00E30043"/>
    <w:rsid w:val="00E30667"/>
    <w:rsid w:val="00E312F8"/>
    <w:rsid w:val="00E31301"/>
    <w:rsid w:val="00E3195B"/>
    <w:rsid w:val="00E32367"/>
    <w:rsid w:val="00E33004"/>
    <w:rsid w:val="00E3367C"/>
    <w:rsid w:val="00E34120"/>
    <w:rsid w:val="00E37CE2"/>
    <w:rsid w:val="00E412D6"/>
    <w:rsid w:val="00E418AA"/>
    <w:rsid w:val="00E42B1B"/>
    <w:rsid w:val="00E42BCA"/>
    <w:rsid w:val="00E42DBF"/>
    <w:rsid w:val="00E432E7"/>
    <w:rsid w:val="00E43F55"/>
    <w:rsid w:val="00E44A9B"/>
    <w:rsid w:val="00E452A7"/>
    <w:rsid w:val="00E45AC5"/>
    <w:rsid w:val="00E45F5E"/>
    <w:rsid w:val="00E4729B"/>
    <w:rsid w:val="00E50422"/>
    <w:rsid w:val="00E507E9"/>
    <w:rsid w:val="00E51EE5"/>
    <w:rsid w:val="00E528B0"/>
    <w:rsid w:val="00E52A38"/>
    <w:rsid w:val="00E5380C"/>
    <w:rsid w:val="00E53BD8"/>
    <w:rsid w:val="00E54108"/>
    <w:rsid w:val="00E54150"/>
    <w:rsid w:val="00E547A0"/>
    <w:rsid w:val="00E56AD9"/>
    <w:rsid w:val="00E56B29"/>
    <w:rsid w:val="00E5772B"/>
    <w:rsid w:val="00E57AA1"/>
    <w:rsid w:val="00E60414"/>
    <w:rsid w:val="00E6064D"/>
    <w:rsid w:val="00E611D6"/>
    <w:rsid w:val="00E63355"/>
    <w:rsid w:val="00E63C64"/>
    <w:rsid w:val="00E660DD"/>
    <w:rsid w:val="00E66175"/>
    <w:rsid w:val="00E6644D"/>
    <w:rsid w:val="00E66F28"/>
    <w:rsid w:val="00E679FE"/>
    <w:rsid w:val="00E70C09"/>
    <w:rsid w:val="00E70D45"/>
    <w:rsid w:val="00E71AA2"/>
    <w:rsid w:val="00E72DD6"/>
    <w:rsid w:val="00E72E80"/>
    <w:rsid w:val="00E73A1A"/>
    <w:rsid w:val="00E73ADC"/>
    <w:rsid w:val="00E73C2C"/>
    <w:rsid w:val="00E74403"/>
    <w:rsid w:val="00E745AE"/>
    <w:rsid w:val="00E74B41"/>
    <w:rsid w:val="00E74E5F"/>
    <w:rsid w:val="00E75C71"/>
    <w:rsid w:val="00E75C80"/>
    <w:rsid w:val="00E766BE"/>
    <w:rsid w:val="00E76BC1"/>
    <w:rsid w:val="00E82462"/>
    <w:rsid w:val="00E82EAF"/>
    <w:rsid w:val="00E83135"/>
    <w:rsid w:val="00E84034"/>
    <w:rsid w:val="00E84E84"/>
    <w:rsid w:val="00E857C6"/>
    <w:rsid w:val="00E85CAD"/>
    <w:rsid w:val="00E86613"/>
    <w:rsid w:val="00E87399"/>
    <w:rsid w:val="00E90280"/>
    <w:rsid w:val="00E90784"/>
    <w:rsid w:val="00E90BA5"/>
    <w:rsid w:val="00E91B89"/>
    <w:rsid w:val="00E921F3"/>
    <w:rsid w:val="00E933B4"/>
    <w:rsid w:val="00E9350B"/>
    <w:rsid w:val="00E93C54"/>
    <w:rsid w:val="00E93DF4"/>
    <w:rsid w:val="00E95A5C"/>
    <w:rsid w:val="00E9614A"/>
    <w:rsid w:val="00E9707A"/>
    <w:rsid w:val="00EA0A0F"/>
    <w:rsid w:val="00EA0BF0"/>
    <w:rsid w:val="00EA2397"/>
    <w:rsid w:val="00EA26ED"/>
    <w:rsid w:val="00EA27BE"/>
    <w:rsid w:val="00EA29BE"/>
    <w:rsid w:val="00EA2C13"/>
    <w:rsid w:val="00EA2F45"/>
    <w:rsid w:val="00EA3295"/>
    <w:rsid w:val="00EA36E9"/>
    <w:rsid w:val="00EA4383"/>
    <w:rsid w:val="00EA4471"/>
    <w:rsid w:val="00EA44C9"/>
    <w:rsid w:val="00EA4FCB"/>
    <w:rsid w:val="00EA5192"/>
    <w:rsid w:val="00EA66D1"/>
    <w:rsid w:val="00EA7400"/>
    <w:rsid w:val="00EA75CD"/>
    <w:rsid w:val="00EB030A"/>
    <w:rsid w:val="00EB0A1F"/>
    <w:rsid w:val="00EB0D06"/>
    <w:rsid w:val="00EB1875"/>
    <w:rsid w:val="00EB3037"/>
    <w:rsid w:val="00EB313C"/>
    <w:rsid w:val="00EB47B1"/>
    <w:rsid w:val="00EB5280"/>
    <w:rsid w:val="00EB5485"/>
    <w:rsid w:val="00EB640F"/>
    <w:rsid w:val="00EB76F2"/>
    <w:rsid w:val="00EC10DB"/>
    <w:rsid w:val="00EC18E5"/>
    <w:rsid w:val="00EC259E"/>
    <w:rsid w:val="00EC2A6C"/>
    <w:rsid w:val="00EC2D3E"/>
    <w:rsid w:val="00EC2E07"/>
    <w:rsid w:val="00EC3629"/>
    <w:rsid w:val="00EC4B1B"/>
    <w:rsid w:val="00EC704A"/>
    <w:rsid w:val="00EC787C"/>
    <w:rsid w:val="00ED0DC0"/>
    <w:rsid w:val="00ED0E32"/>
    <w:rsid w:val="00ED1152"/>
    <w:rsid w:val="00ED1A5F"/>
    <w:rsid w:val="00ED1A9E"/>
    <w:rsid w:val="00ED2281"/>
    <w:rsid w:val="00ED2D8E"/>
    <w:rsid w:val="00ED3493"/>
    <w:rsid w:val="00ED3E6D"/>
    <w:rsid w:val="00ED473E"/>
    <w:rsid w:val="00ED5642"/>
    <w:rsid w:val="00ED5770"/>
    <w:rsid w:val="00ED583D"/>
    <w:rsid w:val="00ED6815"/>
    <w:rsid w:val="00ED6DB1"/>
    <w:rsid w:val="00ED6EA2"/>
    <w:rsid w:val="00ED726A"/>
    <w:rsid w:val="00ED7C13"/>
    <w:rsid w:val="00EE064D"/>
    <w:rsid w:val="00EE168C"/>
    <w:rsid w:val="00EE3EED"/>
    <w:rsid w:val="00EE4294"/>
    <w:rsid w:val="00EE500A"/>
    <w:rsid w:val="00EE53BB"/>
    <w:rsid w:val="00EE643A"/>
    <w:rsid w:val="00EE67F0"/>
    <w:rsid w:val="00EE6F1E"/>
    <w:rsid w:val="00EE7DA3"/>
    <w:rsid w:val="00EF0037"/>
    <w:rsid w:val="00EF09EB"/>
    <w:rsid w:val="00EF0D19"/>
    <w:rsid w:val="00EF1030"/>
    <w:rsid w:val="00EF1F67"/>
    <w:rsid w:val="00EF209E"/>
    <w:rsid w:val="00EF3449"/>
    <w:rsid w:val="00EF3A13"/>
    <w:rsid w:val="00EF42ED"/>
    <w:rsid w:val="00EF48A0"/>
    <w:rsid w:val="00EF4A61"/>
    <w:rsid w:val="00EF4E66"/>
    <w:rsid w:val="00EF51BE"/>
    <w:rsid w:val="00EF5E31"/>
    <w:rsid w:val="00EF628E"/>
    <w:rsid w:val="00EF696E"/>
    <w:rsid w:val="00EF737B"/>
    <w:rsid w:val="00EF73B0"/>
    <w:rsid w:val="00EF7763"/>
    <w:rsid w:val="00F00F7E"/>
    <w:rsid w:val="00F01216"/>
    <w:rsid w:val="00F01A27"/>
    <w:rsid w:val="00F02478"/>
    <w:rsid w:val="00F04E4A"/>
    <w:rsid w:val="00F06FA6"/>
    <w:rsid w:val="00F1081A"/>
    <w:rsid w:val="00F11BD0"/>
    <w:rsid w:val="00F12696"/>
    <w:rsid w:val="00F139B0"/>
    <w:rsid w:val="00F14FB7"/>
    <w:rsid w:val="00F16000"/>
    <w:rsid w:val="00F160BB"/>
    <w:rsid w:val="00F165A0"/>
    <w:rsid w:val="00F17624"/>
    <w:rsid w:val="00F20AB8"/>
    <w:rsid w:val="00F216F7"/>
    <w:rsid w:val="00F21C8A"/>
    <w:rsid w:val="00F21FFA"/>
    <w:rsid w:val="00F24A4A"/>
    <w:rsid w:val="00F2534A"/>
    <w:rsid w:val="00F259A1"/>
    <w:rsid w:val="00F261D2"/>
    <w:rsid w:val="00F27040"/>
    <w:rsid w:val="00F27BDE"/>
    <w:rsid w:val="00F30800"/>
    <w:rsid w:val="00F30B9F"/>
    <w:rsid w:val="00F32361"/>
    <w:rsid w:val="00F32461"/>
    <w:rsid w:val="00F32BAF"/>
    <w:rsid w:val="00F3318C"/>
    <w:rsid w:val="00F339AC"/>
    <w:rsid w:val="00F3441D"/>
    <w:rsid w:val="00F35263"/>
    <w:rsid w:val="00F35E65"/>
    <w:rsid w:val="00F36156"/>
    <w:rsid w:val="00F361FD"/>
    <w:rsid w:val="00F367C5"/>
    <w:rsid w:val="00F37AAE"/>
    <w:rsid w:val="00F419BD"/>
    <w:rsid w:val="00F41C79"/>
    <w:rsid w:val="00F41C93"/>
    <w:rsid w:val="00F41CD0"/>
    <w:rsid w:val="00F4251D"/>
    <w:rsid w:val="00F427A0"/>
    <w:rsid w:val="00F43018"/>
    <w:rsid w:val="00F43E81"/>
    <w:rsid w:val="00F44E48"/>
    <w:rsid w:val="00F450C2"/>
    <w:rsid w:val="00F452CA"/>
    <w:rsid w:val="00F4551E"/>
    <w:rsid w:val="00F4587D"/>
    <w:rsid w:val="00F469C1"/>
    <w:rsid w:val="00F46BE2"/>
    <w:rsid w:val="00F51DA3"/>
    <w:rsid w:val="00F5207E"/>
    <w:rsid w:val="00F52DDD"/>
    <w:rsid w:val="00F532AE"/>
    <w:rsid w:val="00F53332"/>
    <w:rsid w:val="00F53392"/>
    <w:rsid w:val="00F53C5F"/>
    <w:rsid w:val="00F57EFD"/>
    <w:rsid w:val="00F604CF"/>
    <w:rsid w:val="00F60510"/>
    <w:rsid w:val="00F609CF"/>
    <w:rsid w:val="00F60D1F"/>
    <w:rsid w:val="00F6127C"/>
    <w:rsid w:val="00F62009"/>
    <w:rsid w:val="00F641C7"/>
    <w:rsid w:val="00F645B5"/>
    <w:rsid w:val="00F653B9"/>
    <w:rsid w:val="00F656A5"/>
    <w:rsid w:val="00F66D57"/>
    <w:rsid w:val="00F6766C"/>
    <w:rsid w:val="00F714C4"/>
    <w:rsid w:val="00F7295E"/>
    <w:rsid w:val="00F73A24"/>
    <w:rsid w:val="00F73B0F"/>
    <w:rsid w:val="00F73D02"/>
    <w:rsid w:val="00F7419F"/>
    <w:rsid w:val="00F748BE"/>
    <w:rsid w:val="00F74DC7"/>
    <w:rsid w:val="00F75E9C"/>
    <w:rsid w:val="00F76738"/>
    <w:rsid w:val="00F77C26"/>
    <w:rsid w:val="00F81DD8"/>
    <w:rsid w:val="00F82689"/>
    <w:rsid w:val="00F83E16"/>
    <w:rsid w:val="00F83F37"/>
    <w:rsid w:val="00F86E60"/>
    <w:rsid w:val="00F870E4"/>
    <w:rsid w:val="00F87A75"/>
    <w:rsid w:val="00F87A84"/>
    <w:rsid w:val="00F906A0"/>
    <w:rsid w:val="00F90D44"/>
    <w:rsid w:val="00F90ECF"/>
    <w:rsid w:val="00F91219"/>
    <w:rsid w:val="00F93DA3"/>
    <w:rsid w:val="00F94BAC"/>
    <w:rsid w:val="00F95688"/>
    <w:rsid w:val="00F9606F"/>
    <w:rsid w:val="00F960E8"/>
    <w:rsid w:val="00F979F9"/>
    <w:rsid w:val="00FA0343"/>
    <w:rsid w:val="00FA120F"/>
    <w:rsid w:val="00FA1F4A"/>
    <w:rsid w:val="00FA24B6"/>
    <w:rsid w:val="00FA26EB"/>
    <w:rsid w:val="00FA2801"/>
    <w:rsid w:val="00FA356F"/>
    <w:rsid w:val="00FA49DC"/>
    <w:rsid w:val="00FA5097"/>
    <w:rsid w:val="00FA5357"/>
    <w:rsid w:val="00FA58E8"/>
    <w:rsid w:val="00FA6174"/>
    <w:rsid w:val="00FA7ABD"/>
    <w:rsid w:val="00FA7FC4"/>
    <w:rsid w:val="00FB056F"/>
    <w:rsid w:val="00FB0C37"/>
    <w:rsid w:val="00FB2806"/>
    <w:rsid w:val="00FB2E58"/>
    <w:rsid w:val="00FB3378"/>
    <w:rsid w:val="00FB52C3"/>
    <w:rsid w:val="00FB55D9"/>
    <w:rsid w:val="00FB5D42"/>
    <w:rsid w:val="00FB6122"/>
    <w:rsid w:val="00FB6852"/>
    <w:rsid w:val="00FB760D"/>
    <w:rsid w:val="00FB7893"/>
    <w:rsid w:val="00FC131E"/>
    <w:rsid w:val="00FC1F89"/>
    <w:rsid w:val="00FC2CBB"/>
    <w:rsid w:val="00FC4079"/>
    <w:rsid w:val="00FC674A"/>
    <w:rsid w:val="00FC7146"/>
    <w:rsid w:val="00FC72EA"/>
    <w:rsid w:val="00FD3E73"/>
    <w:rsid w:val="00FD43F9"/>
    <w:rsid w:val="00FD456D"/>
    <w:rsid w:val="00FD458F"/>
    <w:rsid w:val="00FD488D"/>
    <w:rsid w:val="00FD5CE5"/>
    <w:rsid w:val="00FD6F10"/>
    <w:rsid w:val="00FE0564"/>
    <w:rsid w:val="00FE09EE"/>
    <w:rsid w:val="00FE0B79"/>
    <w:rsid w:val="00FE0DEF"/>
    <w:rsid w:val="00FE0F6E"/>
    <w:rsid w:val="00FE0FE2"/>
    <w:rsid w:val="00FE1243"/>
    <w:rsid w:val="00FE1974"/>
    <w:rsid w:val="00FE1CDA"/>
    <w:rsid w:val="00FE1DD3"/>
    <w:rsid w:val="00FE5B96"/>
    <w:rsid w:val="00FE769B"/>
    <w:rsid w:val="00FF0016"/>
    <w:rsid w:val="00FF06D3"/>
    <w:rsid w:val="00FF0787"/>
    <w:rsid w:val="00FF16F7"/>
    <w:rsid w:val="00FF1E3C"/>
    <w:rsid w:val="00FF2008"/>
    <w:rsid w:val="00FF2454"/>
    <w:rsid w:val="00FF2B26"/>
    <w:rsid w:val="00FF384E"/>
    <w:rsid w:val="00FF3B87"/>
    <w:rsid w:val="00FF4676"/>
    <w:rsid w:val="00FF4966"/>
    <w:rsid w:val="00FF4D5A"/>
    <w:rsid w:val="00FF5734"/>
    <w:rsid w:val="00FF7484"/>
    <w:rsid w:val="00FF79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86DA4"/>
    <w:pPr>
      <w:spacing w:after="200" w:line="276" w:lineRule="auto"/>
    </w:pPr>
    <w:rPr>
      <w:lang w:eastAsia="en-US"/>
    </w:rPr>
  </w:style>
  <w:style w:type="paragraph" w:styleId="Heading1">
    <w:name w:val="heading 1"/>
    <w:basedOn w:val="Normal"/>
    <w:link w:val="Heading1Char"/>
    <w:uiPriority w:val="99"/>
    <w:qFormat/>
    <w:rsid w:val="003E169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3E169A"/>
    <w:rPr>
      <w:rFonts w:ascii="Times New Roman" w:hAnsi="Times New Roman" w:cs="Times New Roman"/>
      <w:b/>
      <w:bCs/>
      <w:kern w:val="36"/>
      <w:sz w:val="48"/>
      <w:szCs w:val="48"/>
      <w:lang w:eastAsia="ru-RU"/>
    </w:rPr>
  </w:style>
  <w:style w:type="paragraph" w:styleId="NormalWeb">
    <w:name w:val="Normal (Web)"/>
    <w:basedOn w:val="Normal"/>
    <w:uiPriority w:val="99"/>
    <w:semiHidden/>
    <w:rsid w:val="003E169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20171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171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171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0171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41</TotalTime>
  <Pages>1</Pages>
  <Words>223</Words>
  <Characters>1276</Characters>
  <Application>Microsoft Office Outlook</Application>
  <DocSecurity>0</DocSecurity>
  <Lines>0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Borbet</dc:creator>
  <cp:keywords/>
  <dc:description/>
  <cp:lastModifiedBy>Admin</cp:lastModifiedBy>
  <cp:revision>8</cp:revision>
  <dcterms:created xsi:type="dcterms:W3CDTF">2023-09-04T13:19:00Z</dcterms:created>
  <dcterms:modified xsi:type="dcterms:W3CDTF">2024-12-30T06:32:00Z</dcterms:modified>
</cp:coreProperties>
</file>